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3" w:lineRule="exact"/>
        <w:ind w:left="5851" w:right="-47"/>
        <w:jc w:val="left"/>
        <w:rPr>
          <w:rFonts w:ascii="Calibri" w:hAnsi="Calibri" w:cs="Calibri" w:eastAsia="Calibri"/>
          <w:sz w:val="72"/>
          <w:szCs w:val="72"/>
        </w:rPr>
      </w:pPr>
      <w:rPr/>
      <w:r>
        <w:rPr/>
        <w:pict>
          <v:group style="position:absolute;margin-left:34.560001pt;margin-top:41.400002pt;width:723pt;height:.1pt;mso-position-horizontal-relative:page;mso-position-vertical-relative:paragraph;z-index:-7797" coordorigin="691,828" coordsize="14460,2">
            <v:shape style="position:absolute;left:691;top:828;width:14460;height:2" coordorigin="691,828" coordsize="14460,0" path="m691,828l15151,828e" filled="f" stroked="t" strokeweight="1.54pt" strokecolor="#2D74B5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72"/>
          <w:szCs w:val="72"/>
          <w:color w:val="001F5F"/>
          <w:spacing w:val="0"/>
          <w:w w:val="100"/>
          <w:position w:val="3"/>
        </w:rPr>
        <w:t>Texas</w:t>
      </w:r>
      <w:r>
        <w:rPr>
          <w:rFonts w:ascii="Calibri" w:hAnsi="Calibri" w:cs="Calibri" w:eastAsia="Calibri"/>
          <w:sz w:val="72"/>
          <w:szCs w:val="72"/>
          <w:color w:val="001F5F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001F5F"/>
          <w:spacing w:val="0"/>
          <w:w w:val="100"/>
          <w:position w:val="3"/>
        </w:rPr>
        <w:t>Workforce</w:t>
      </w:r>
      <w:r>
        <w:rPr>
          <w:rFonts w:ascii="Calibri" w:hAnsi="Calibri" w:cs="Calibri" w:eastAsia="Calibri"/>
          <w:sz w:val="72"/>
          <w:szCs w:val="72"/>
          <w:color w:val="001F5F"/>
          <w:spacing w:val="-33"/>
          <w:w w:val="100"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001F5F"/>
          <w:spacing w:val="0"/>
          <w:w w:val="100"/>
          <w:position w:val="3"/>
        </w:rPr>
        <w:t>Commission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834" w:right="-22" w:firstLine="871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ADA</w:t>
      </w:r>
      <w:r>
        <w:rPr>
          <w:rFonts w:ascii="Calibri" w:hAnsi="Calibri" w:cs="Calibri" w:eastAsia="Calibri"/>
          <w:sz w:val="56"/>
          <w:szCs w:val="56"/>
          <w:color w:val="2D74B5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Mo</w:t>
      </w:r>
      <w:r>
        <w:rPr>
          <w:rFonts w:ascii="Calibri" w:hAnsi="Calibri" w:cs="Calibri" w:eastAsia="Calibri"/>
          <w:sz w:val="56"/>
          <w:szCs w:val="56"/>
          <w:color w:val="2D74B5"/>
          <w:spacing w:val="1"/>
          <w:w w:val="100"/>
          <w:i/>
        </w:rPr>
        <w:t>n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it</w:t>
      </w:r>
      <w:r>
        <w:rPr>
          <w:rFonts w:ascii="Calibri" w:hAnsi="Calibri" w:cs="Calibri" w:eastAsia="Calibri"/>
          <w:sz w:val="56"/>
          <w:szCs w:val="56"/>
          <w:color w:val="2D74B5"/>
          <w:spacing w:val="2"/>
          <w:w w:val="100"/>
          <w:i/>
        </w:rPr>
        <w:t>o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ring</w:t>
      </w:r>
      <w:r>
        <w:rPr>
          <w:rFonts w:ascii="Calibri" w:hAnsi="Calibri" w:cs="Calibri" w:eastAsia="Calibri"/>
          <w:sz w:val="56"/>
          <w:szCs w:val="56"/>
          <w:color w:val="2D74B5"/>
          <w:spacing w:val="-26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C</w:t>
      </w:r>
      <w:r>
        <w:rPr>
          <w:rFonts w:ascii="Calibri" w:hAnsi="Calibri" w:cs="Calibri" w:eastAsia="Calibri"/>
          <w:sz w:val="56"/>
          <w:szCs w:val="56"/>
          <w:color w:val="2D74B5"/>
          <w:spacing w:val="1"/>
          <w:w w:val="100"/>
          <w:i/>
        </w:rPr>
        <w:t>h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ecklist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for</w:t>
      </w:r>
      <w:r>
        <w:rPr>
          <w:rFonts w:ascii="Calibri" w:hAnsi="Calibri" w:cs="Calibri" w:eastAsia="Calibri"/>
          <w:sz w:val="56"/>
          <w:szCs w:val="56"/>
          <w:color w:val="2D74B5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Texas</w:t>
      </w:r>
      <w:r>
        <w:rPr>
          <w:rFonts w:ascii="Calibri" w:hAnsi="Calibri" w:cs="Calibri" w:eastAsia="Calibri"/>
          <w:sz w:val="56"/>
          <w:szCs w:val="56"/>
          <w:color w:val="2D74B5"/>
          <w:spacing w:val="-12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-2"/>
          <w:w w:val="100"/>
          <w:i/>
        </w:rPr>
        <w:t>W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orkf</w:t>
      </w:r>
      <w:r>
        <w:rPr>
          <w:rFonts w:ascii="Calibri" w:hAnsi="Calibri" w:cs="Calibri" w:eastAsia="Calibri"/>
          <w:sz w:val="56"/>
          <w:szCs w:val="56"/>
          <w:color w:val="2D74B5"/>
          <w:spacing w:val="2"/>
          <w:w w:val="100"/>
          <w:i/>
        </w:rPr>
        <w:t>o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rce</w:t>
      </w:r>
      <w:r>
        <w:rPr>
          <w:rFonts w:ascii="Calibri" w:hAnsi="Calibri" w:cs="Calibri" w:eastAsia="Calibri"/>
          <w:sz w:val="56"/>
          <w:szCs w:val="56"/>
          <w:color w:val="2D74B5"/>
          <w:spacing w:val="-23"/>
          <w:w w:val="100"/>
          <w:i/>
        </w:rPr>
        <w:t> 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Fa</w:t>
      </w:r>
      <w:r>
        <w:rPr>
          <w:rFonts w:ascii="Calibri" w:hAnsi="Calibri" w:cs="Calibri" w:eastAsia="Calibri"/>
          <w:sz w:val="56"/>
          <w:szCs w:val="56"/>
          <w:color w:val="2D74B5"/>
          <w:spacing w:val="1"/>
          <w:w w:val="100"/>
          <w:i/>
        </w:rPr>
        <w:t>c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56"/>
          <w:szCs w:val="56"/>
          <w:color w:val="2D74B5"/>
          <w:spacing w:val="-1"/>
          <w:w w:val="100"/>
          <w:i/>
        </w:rPr>
        <w:t>i</w:t>
      </w:r>
      <w:r>
        <w:rPr>
          <w:rFonts w:ascii="Calibri" w:hAnsi="Calibri" w:cs="Calibri" w:eastAsia="Calibri"/>
          <w:sz w:val="56"/>
          <w:szCs w:val="56"/>
          <w:color w:val="2D74B5"/>
          <w:spacing w:val="0"/>
          <w:w w:val="100"/>
          <w:i/>
        </w:rPr>
        <w:t>ties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6894" w:right="6872"/>
        <w:jc w:val="center"/>
        <w:rPr>
          <w:rFonts w:ascii="Wingdings" w:hAnsi="Wingdings" w:cs="Wingdings" w:eastAsia="Wingdings"/>
          <w:sz w:val="36"/>
          <w:szCs w:val="36"/>
        </w:rPr>
      </w:pPr>
      <w:rPr/>
      <w:r>
        <w:rPr>
          <w:rFonts w:ascii="Wingdings" w:hAnsi="Wingdings" w:cs="Wingdings" w:eastAsia="Wingdings"/>
          <w:sz w:val="36"/>
          <w:szCs w:val="36"/>
          <w:color w:val="000066"/>
          <w:spacing w:val="0"/>
          <w:w w:val="100"/>
        </w:rPr>
        <w:t></w:t>
      </w:r>
      <w:r>
        <w:rPr>
          <w:rFonts w:ascii="Wingdings" w:hAnsi="Wingdings" w:cs="Wingdings" w:eastAsia="Wingdings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40" w:lineRule="auto"/>
        <w:ind w:left="4798" w:right="-20"/>
        <w:jc w:val="left"/>
        <w:rPr>
          <w:rFonts w:ascii="Calibri" w:hAnsi="Calibri" w:cs="Calibri" w:eastAsia="Calibri"/>
          <w:sz w:val="44"/>
          <w:szCs w:val="44"/>
        </w:rPr>
      </w:pPr>
      <w:rPr/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Based</w:t>
      </w:r>
      <w:r>
        <w:rPr>
          <w:rFonts w:ascii="Calibri" w:hAnsi="Calibri" w:cs="Calibri" w:eastAsia="Calibri"/>
          <w:sz w:val="44"/>
          <w:szCs w:val="44"/>
          <w:color w:val="2D74B5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44"/>
          <w:szCs w:val="44"/>
          <w:color w:val="2D74B5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t</w:t>
      </w:r>
      <w:r>
        <w:rPr>
          <w:rFonts w:ascii="Calibri" w:hAnsi="Calibri" w:cs="Calibri" w:eastAsia="Calibri"/>
          <w:sz w:val="44"/>
          <w:szCs w:val="44"/>
          <w:color w:val="2D74B5"/>
          <w:spacing w:val="2"/>
          <w:w w:val="100"/>
          <w:i/>
        </w:rPr>
        <w:t>h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e</w:t>
      </w:r>
      <w:r>
        <w:rPr>
          <w:rFonts w:ascii="Calibri" w:hAnsi="Calibri" w:cs="Calibri" w:eastAsia="Calibri"/>
          <w:sz w:val="44"/>
          <w:szCs w:val="44"/>
          <w:color w:val="2D74B5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2</w:t>
      </w:r>
      <w:r>
        <w:rPr>
          <w:rFonts w:ascii="Calibri" w:hAnsi="Calibri" w:cs="Calibri" w:eastAsia="Calibri"/>
          <w:sz w:val="44"/>
          <w:szCs w:val="44"/>
          <w:color w:val="2D74B5"/>
          <w:spacing w:val="1"/>
          <w:w w:val="100"/>
          <w:i/>
        </w:rPr>
        <w:t>0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12</w:t>
      </w:r>
      <w:r>
        <w:rPr>
          <w:rFonts w:ascii="Calibri" w:hAnsi="Calibri" w:cs="Calibri" w:eastAsia="Calibri"/>
          <w:sz w:val="44"/>
          <w:szCs w:val="44"/>
          <w:color w:val="2D74B5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Texas</w:t>
      </w:r>
      <w:r>
        <w:rPr>
          <w:rFonts w:ascii="Calibri" w:hAnsi="Calibri" w:cs="Calibri" w:eastAsia="Calibri"/>
          <w:sz w:val="44"/>
          <w:szCs w:val="44"/>
          <w:color w:val="2D74B5"/>
          <w:spacing w:val="-9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1"/>
          <w:w w:val="100"/>
          <w:i/>
        </w:rPr>
        <w:t>A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cc</w:t>
      </w:r>
      <w:r>
        <w:rPr>
          <w:rFonts w:ascii="Calibri" w:hAnsi="Calibri" w:cs="Calibri" w:eastAsia="Calibri"/>
          <w:sz w:val="44"/>
          <w:szCs w:val="44"/>
          <w:color w:val="2D74B5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44"/>
          <w:szCs w:val="44"/>
          <w:color w:val="2D74B5"/>
          <w:spacing w:val="1"/>
          <w:w w:val="100"/>
          <w:i/>
        </w:rPr>
        <w:t>s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sibility</w:t>
      </w:r>
      <w:r>
        <w:rPr>
          <w:rFonts w:ascii="Calibri" w:hAnsi="Calibri" w:cs="Calibri" w:eastAsia="Calibri"/>
          <w:sz w:val="44"/>
          <w:szCs w:val="44"/>
          <w:color w:val="2D74B5"/>
          <w:spacing w:val="-21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3"/>
          <w:w w:val="100"/>
          <w:i/>
        </w:rPr>
        <w:t>S</w:t>
      </w:r>
      <w:r>
        <w:rPr>
          <w:rFonts w:ascii="Calibri" w:hAnsi="Calibri" w:cs="Calibri" w:eastAsia="Calibri"/>
          <w:sz w:val="44"/>
          <w:szCs w:val="44"/>
          <w:color w:val="2D74B5"/>
          <w:spacing w:val="1"/>
          <w:w w:val="100"/>
          <w:i/>
        </w:rPr>
        <w:t>t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andar</w:t>
      </w:r>
      <w:r>
        <w:rPr>
          <w:rFonts w:ascii="Calibri" w:hAnsi="Calibri" w:cs="Calibri" w:eastAsia="Calibri"/>
          <w:sz w:val="44"/>
          <w:szCs w:val="44"/>
          <w:color w:val="2D74B5"/>
          <w:spacing w:val="2"/>
          <w:w w:val="100"/>
          <w:i/>
        </w:rPr>
        <w:t>d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4"/>
          <w:szCs w:val="44"/>
          <w:color w:val="2D74B5"/>
          <w:spacing w:val="-18"/>
          <w:w w:val="100"/>
          <w:i/>
        </w:rPr>
        <w:t> 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(TA</w:t>
      </w:r>
      <w:r>
        <w:rPr>
          <w:rFonts w:ascii="Calibri" w:hAnsi="Calibri" w:cs="Calibri" w:eastAsia="Calibri"/>
          <w:sz w:val="44"/>
          <w:szCs w:val="44"/>
          <w:color w:val="2D74B5"/>
          <w:spacing w:val="3"/>
          <w:w w:val="100"/>
          <w:i/>
        </w:rPr>
        <w:t>S</w:t>
      </w:r>
      <w:r>
        <w:rPr>
          <w:rFonts w:ascii="Calibri" w:hAnsi="Calibri" w:cs="Calibri" w:eastAsia="Calibri"/>
          <w:sz w:val="44"/>
          <w:szCs w:val="44"/>
          <w:color w:val="2D74B5"/>
          <w:spacing w:val="0"/>
          <w:w w:val="100"/>
          <w:i/>
        </w:rPr>
        <w:t>)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7.093618pt;height:170.25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9" w:lineRule="auto"/>
        <w:ind w:left="100" w:right="388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eck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pr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fied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by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au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ep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esent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rds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2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xas</w:t>
      </w:r>
      <w:r>
        <w:rPr>
          <w:rFonts w:ascii="Calibri" w:hAnsi="Calibri" w:cs="Calibri" w:eastAsia="Calibri"/>
          <w:sz w:val="21"/>
          <w:szCs w:val="21"/>
          <w:spacing w:val="-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rds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(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TAS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El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ural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exas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4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Co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e,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Cha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ed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by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xas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Depar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Licen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egu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TDLR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equ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valen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if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Dep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J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ap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x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ural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rr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ive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exce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ded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equ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ADA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4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ent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ADA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Ac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de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es.</w:t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620" w:right="620"/>
        </w:sectPr>
      </w:pPr>
      <w:rPr/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1"/>
          <w:pgMar w:footer="513" w:header="0" w:top="1120" w:bottom="700" w:left="820" w:right="580"/>
          <w:footerReference w:type="default" r:id="rId6"/>
          <w:pgSz w:w="15840" w:h="12240" w:orient="landscape"/>
        </w:sectPr>
      </w:pPr>
      <w:rPr/>
    </w:p>
    <w:p>
      <w:pPr>
        <w:spacing w:before="52" w:after="0" w:line="240" w:lineRule="auto"/>
        <w:ind w:left="1256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46.299999pt;margin-top:61.080002pt;width:711.64pt;height:481.22pt;mso-position-horizontal-relative:page;mso-position-vertical-relative:page;z-index:-7796" coordorigin="926,1222" coordsize="14233,9624">
            <v:group style="position:absolute;left:9762;top:1232;width:5360;height:9604" coordorigin="9762,1232" coordsize="5360,9604">
              <v:shape style="position:absolute;left:9762;top:1232;width:5360;height:9604" coordorigin="9762,1232" coordsize="5360,9604" path="m9762,10836l15122,10836,15122,1232,9762,1232,9762,10836e" filled="t" fillcolor="#F6F5ED" stroked="f">
                <v:path arrowok="t"/>
                <v:fill/>
              </v:shape>
            </v:group>
            <v:group style="position:absolute;left:9973;top:1304;width:4932;height:655" coordorigin="9973,1304" coordsize="4932,655">
              <v:shape style="position:absolute;left:9973;top:1304;width:4932;height:655" coordorigin="9973,1304" coordsize="4932,655" path="m9973,1959l14906,1959,14906,1304,9973,1304,9973,1959e" filled="t" fillcolor="#F6F5ED" stroked="f">
                <v:path arrowok="t"/>
                <v:fill/>
              </v:shape>
            </v:group>
            <v:group style="position:absolute;left:9973;top:1959;width:4932;height:778" coordorigin="9973,1959" coordsize="4932,778">
              <v:shape style="position:absolute;left:9973;top:1959;width:4932;height:778" coordorigin="9973,1959" coordsize="4932,778" path="m9973,2736l14906,2736,14906,1959,9973,1959,9973,2736e" filled="t" fillcolor="#F6F5ED" stroked="f">
                <v:path arrowok="t"/>
                <v:fill/>
              </v:shape>
            </v:group>
            <v:group style="position:absolute;left:9973;top:2736;width:4932;height:389" coordorigin="9973,2736" coordsize="4932,389">
              <v:shape style="position:absolute;left:9973;top:2736;width:4932;height:389" coordorigin="9973,2736" coordsize="4932,389" path="m9973,3125l14906,3125,14906,2736,9973,2736,9973,3125e" filled="t" fillcolor="#F6F5ED" stroked="f">
                <v:path arrowok="t"/>
                <v:fill/>
              </v:shape>
            </v:group>
            <v:group style="position:absolute;left:9973;top:3125;width:4932;height:269" coordorigin="9973,3125" coordsize="4932,269">
              <v:shape style="position:absolute;left:9973;top:3125;width:4932;height:269" coordorigin="9973,3125" coordsize="4932,269" path="m9973,3395l14906,3395,14906,3125,9973,3125,9973,3395e" filled="t" fillcolor="#F6F5ED" stroked="f">
                <v:path arrowok="t"/>
                <v:fill/>
              </v:shape>
            </v:group>
            <v:group style="position:absolute;left:9973;top:3395;width:4932;height:269" coordorigin="9973,3395" coordsize="4932,269">
              <v:shape style="position:absolute;left:9973;top:3395;width:4932;height:269" coordorigin="9973,3395" coordsize="4932,269" path="m9973,3663l14906,3663,14906,3395,9973,3395,9973,3663e" filled="t" fillcolor="#F6F5ED" stroked="f">
                <v:path arrowok="t"/>
                <v:fill/>
              </v:shape>
            </v:group>
            <v:group style="position:absolute;left:9973;top:3663;width:4932;height:271" coordorigin="9973,3663" coordsize="4932,271">
              <v:shape style="position:absolute;left:9973;top:3663;width:4932;height:271" coordorigin="9973,3663" coordsize="4932,271" path="m9973,3935l14906,3935,14906,3663,9973,3663,9973,3935e" filled="t" fillcolor="#F6F5ED" stroked="f">
                <v:path arrowok="t"/>
                <v:fill/>
              </v:shape>
            </v:group>
            <v:group style="position:absolute;left:9973;top:3935;width:4932;height:269" coordorigin="9973,3935" coordsize="4932,269">
              <v:shape style="position:absolute;left:9973;top:3935;width:4932;height:269" coordorigin="9973,3935" coordsize="4932,269" path="m9973,4203l14906,4203,14906,3935,9973,3935,9973,4203e" filled="t" fillcolor="#F6F5ED" stroked="f">
                <v:path arrowok="t"/>
                <v:fill/>
              </v:shape>
            </v:group>
            <v:group style="position:absolute;left:9973;top:4203;width:4932;height:509" coordorigin="9973,4203" coordsize="4932,509">
              <v:shape style="position:absolute;left:9973;top:4203;width:4932;height:509" coordorigin="9973,4203" coordsize="4932,509" path="m9973,4712l14906,4712,14906,4203,9973,4203,9973,4712e" filled="t" fillcolor="#F6F5ED" stroked="f">
                <v:path arrowok="t"/>
                <v:fill/>
              </v:shape>
            </v:group>
            <v:group style="position:absolute;left:9973;top:4712;width:4932;height:281" coordorigin="9973,4712" coordsize="4932,281">
              <v:shape style="position:absolute;left:9973;top:4712;width:4932;height:281" coordorigin="9973,4712" coordsize="4932,281" path="m9973,4993l14906,4993,14906,4712,9973,4712,9973,4993e" filled="t" fillcolor="#F6F5ED" stroked="f">
                <v:path arrowok="t"/>
                <v:fill/>
              </v:shape>
            </v:group>
            <v:group style="position:absolute;left:9973;top:4993;width:4932;height:281" coordorigin="9973,4993" coordsize="4932,281">
              <v:shape style="position:absolute;left:9973;top:4993;width:4932;height:281" coordorigin="9973,4993" coordsize="4932,281" path="m9973,5274l14906,5274,14906,4993,9973,4993,9973,5274e" filled="t" fillcolor="#F6F5ED" stroked="f">
                <v:path arrowok="t"/>
                <v:fill/>
              </v:shape>
            </v:group>
            <v:group style="position:absolute;left:9973;top:5274;width:4932;height:284" coordorigin="9973,5274" coordsize="4932,284">
              <v:shape style="position:absolute;left:9973;top:5274;width:4932;height:284" coordorigin="9973,5274" coordsize="4932,284" path="m9973,5557l14906,5557,14906,5274,9973,5274,9973,5557e" filled="t" fillcolor="#F6F5ED" stroked="f">
                <v:path arrowok="t"/>
                <v:fill/>
              </v:shape>
            </v:group>
            <v:group style="position:absolute;left:9973;top:5557;width:4932;height:281" coordorigin="9973,5557" coordsize="4932,281">
              <v:shape style="position:absolute;left:9973;top:5557;width:4932;height:281" coordorigin="9973,5557" coordsize="4932,281" path="m9973,5838l14906,5838,14906,5557,9973,5557,9973,5838e" filled="t" fillcolor="#F6F5ED" stroked="f">
                <v:path arrowok="t"/>
                <v:fill/>
              </v:shape>
            </v:group>
            <v:group style="position:absolute;left:9973;top:5838;width:4932;height:281" coordorigin="9973,5838" coordsize="4932,281">
              <v:shape style="position:absolute;left:9973;top:5838;width:4932;height:281" coordorigin="9973,5838" coordsize="4932,281" path="m9973,6119l14906,6119,14906,5838,9973,5838,9973,6119e" filled="t" fillcolor="#F6F5ED" stroked="f">
                <v:path arrowok="t"/>
                <v:fill/>
              </v:shape>
            </v:group>
            <v:group style="position:absolute;left:9973;top:6119;width:4932;height:281" coordorigin="9973,6119" coordsize="4932,281">
              <v:shape style="position:absolute;left:9973;top:6119;width:4932;height:281" coordorigin="9973,6119" coordsize="4932,281" path="m9973,6400l14906,6400,14906,6119,9973,6119,9973,6400e" filled="t" fillcolor="#F6F5ED" stroked="f">
                <v:path arrowok="t"/>
                <v:fill/>
              </v:shape>
            </v:group>
            <v:group style="position:absolute;left:9973;top:6400;width:4932;height:283" coordorigin="9973,6400" coordsize="4932,283">
              <v:shape style="position:absolute;left:9973;top:6400;width:4932;height:283" coordorigin="9973,6400" coordsize="4932,283" path="m9973,6683l14906,6683,14906,6400,9973,6400,9973,6683e" filled="t" fillcolor="#F6F5ED" stroked="f">
                <v:path arrowok="t"/>
                <v:fill/>
              </v:shape>
            </v:group>
            <v:group style="position:absolute;left:9973;top:6683;width:4932;height:506" coordorigin="9973,6683" coordsize="4932,506">
              <v:shape style="position:absolute;left:9973;top:6683;width:4932;height:506" coordorigin="9973,6683" coordsize="4932,506" path="m9973,7189l14906,7189,14906,6683,9973,6683,9973,7189e" filled="t" fillcolor="#F6F5ED" stroked="f">
                <v:path arrowok="t"/>
                <v:fill/>
              </v:shape>
            </v:group>
            <v:group style="position:absolute;left:9973;top:7189;width:4932;height:271" coordorigin="9973,7189" coordsize="4932,271">
              <v:shape style="position:absolute;left:9973;top:7189;width:4932;height:271" coordorigin="9973,7189" coordsize="4932,271" path="m9973,7461l14906,7461,14906,7189,9973,7189,9973,7461e" filled="t" fillcolor="#F6F5ED" stroked="f">
                <v:path arrowok="t"/>
                <v:fill/>
              </v:shape>
            </v:group>
            <v:group style="position:absolute;left:9973;top:7461;width:4932;height:269" coordorigin="9973,7461" coordsize="4932,269">
              <v:shape style="position:absolute;left:9973;top:7461;width:4932;height:269" coordorigin="9973,7461" coordsize="4932,269" path="m9973,7729l14906,7729,14906,7461,9973,7461,9973,7729e" filled="t" fillcolor="#F6F5ED" stroked="f">
                <v:path arrowok="t"/>
                <v:fill/>
              </v:shape>
            </v:group>
            <v:group style="position:absolute;left:9973;top:7730;width:4932;height:269" coordorigin="9973,7730" coordsize="4932,269">
              <v:shape style="position:absolute;left:9973;top:7730;width:4932;height:269" coordorigin="9973,7730" coordsize="4932,269" path="m9973,7999l14906,7999,14906,7730,9973,7730,9973,7999e" filled="t" fillcolor="#F6F5ED" stroked="f">
                <v:path arrowok="t"/>
                <v:fill/>
              </v:shape>
            </v:group>
            <v:group style="position:absolute;left:9973;top:7999;width:4932;height:509" coordorigin="9973,7999" coordsize="4932,509">
              <v:shape style="position:absolute;left:9973;top:7999;width:4932;height:509" coordorigin="9973,7999" coordsize="4932,509" path="m9973,8508l14906,8508,14906,7999,9973,7999,9973,8508e" filled="t" fillcolor="#F6F5ED" stroked="f">
                <v:path arrowok="t"/>
                <v:fill/>
              </v:shape>
            </v:group>
            <v:group style="position:absolute;left:9973;top:8508;width:4932;height:283" coordorigin="9973,8508" coordsize="4932,283">
              <v:shape style="position:absolute;left:9973;top:8508;width:4932;height:283" coordorigin="9973,8508" coordsize="4932,283" path="m9973,8791l14906,8791,14906,8508,9973,8508,9973,8791e" filled="t" fillcolor="#F6F5ED" stroked="f">
                <v:path arrowok="t"/>
                <v:fill/>
              </v:shape>
            </v:group>
            <v:group style="position:absolute;left:9973;top:8791;width:4932;height:283" coordorigin="9973,8791" coordsize="4932,283">
              <v:shape style="position:absolute;left:9973;top:8791;width:4932;height:283" coordorigin="9973,8791" coordsize="4932,283" path="m9973,9074l14906,9074,14906,8791,9973,8791,9973,9074e" filled="t" fillcolor="#F6F5ED" stroked="f">
                <v:path arrowok="t"/>
                <v:fill/>
              </v:shape>
            </v:group>
            <v:group style="position:absolute;left:9973;top:9074;width:4932;height:281" coordorigin="9973,9074" coordsize="4932,281">
              <v:shape style="position:absolute;left:9973;top:9074;width:4932;height:281" coordorigin="9973,9074" coordsize="4932,281" path="m9973,9355l14906,9355,14906,9074,9973,9074,9973,9355e" filled="t" fillcolor="#F6F5ED" stroked="f">
                <v:path arrowok="t"/>
                <v:fill/>
              </v:shape>
            </v:group>
            <v:group style="position:absolute;left:9973;top:9355;width:4932;height:283" coordorigin="9973,9355" coordsize="4932,283">
              <v:shape style="position:absolute;left:9973;top:9355;width:4932;height:283" coordorigin="9973,9355" coordsize="4932,283" path="m9973,9638l14906,9638,14906,9355,9973,9355,9973,9638e" filled="t" fillcolor="#F6F5ED" stroked="f">
                <v:path arrowok="t"/>
                <v:fill/>
              </v:shape>
            </v:group>
            <v:group style="position:absolute;left:9973;top:9638;width:4932;height:281" coordorigin="9973,9638" coordsize="4932,281">
              <v:shape style="position:absolute;left:9973;top:9638;width:4932;height:281" coordorigin="9973,9638" coordsize="4932,281" path="m9973,9919l14906,9919,14906,9638,9973,9638,9973,9919e" filled="t" fillcolor="#F6F5ED" stroked="f">
                <v:path arrowok="t"/>
                <v:fill/>
              </v:shape>
            </v:group>
            <v:group style="position:absolute;left:9973;top:9919;width:4932;height:272" coordorigin="9973,9919" coordsize="4932,272">
              <v:shape style="position:absolute;left:9973;top:9919;width:4932;height:272" coordorigin="9973,9919" coordsize="4932,272" path="m9973,10190l14906,10190,14906,9919,9973,9919,9973,10190e" filled="t" fillcolor="#F6F5ED" stroked="f">
                <v:path arrowok="t"/>
                <v:fill/>
              </v:shape>
            </v:group>
            <v:group style="position:absolute;left:9973;top:10190;width:4932;height:281" coordorigin="9973,10190" coordsize="4932,281">
              <v:shape style="position:absolute;left:9973;top:10190;width:4932;height:281" coordorigin="9973,10190" coordsize="4932,281" path="m9973,10471l14906,10471,14906,10190,9973,10190,9973,10471e" filled="t" fillcolor="#F6F5ED" stroked="f">
                <v:path arrowok="t"/>
                <v:fill/>
              </v:shape>
            </v:group>
            <v:group style="position:absolute;left:9973;top:10471;width:4932;height:293" coordorigin="9973,10471" coordsize="4932,293">
              <v:shape style="position:absolute;left:9973;top:10471;width:4932;height:293" coordorigin="9973,10471" coordsize="4932,293" path="m9973,10764l14906,10764,14906,10471,9973,10471,9973,10764e" filled="t" fillcolor="#F6F5ED" stroked="f">
                <v:path arrowok="t"/>
                <v:fill/>
              </v:shape>
            </v:group>
            <v:group style="position:absolute;left:9753;top:1268;width:5369;height:2" coordorigin="9753,1268" coordsize="5369,2">
              <v:shape style="position:absolute;left:9753;top:1268;width:5369;height:2" coordorigin="9753,1268" coordsize="5369,0" path="m9753,1268l15122,1268e" filled="f" stroked="t" strokeweight="3.7pt" strokecolor="#F6F5ED">
                <v:path arrowok="t"/>
              </v:shape>
            </v:group>
            <v:group style="position:absolute;left:9757;top:10800;width:5364;height:2" coordorigin="9757,10800" coordsize="5364,2">
              <v:shape style="position:absolute;left:9757;top:10800;width:5364;height:2" coordorigin="9757,10800" coordsize="5364,0" path="m9757,10800l15122,10800e" filled="f" stroked="t" strokeweight="3.7pt" strokecolor="#F6F5ED">
                <v:path arrowok="t"/>
              </v:shape>
            </v:group>
            <v:group style="position:absolute;left:9757;top:1232;width:2;height:9604" coordorigin="9757,1232" coordsize="2,9604">
              <v:shape style="position:absolute;left:9757;top:1232;width:2;height:9604" coordorigin="9757,1232" coordsize="0,9604" path="m9757,1232l9757,10836e" filled="f" stroked="t" strokeweight=".579980pt" strokecolor="#000000">
                <v:path arrowok="t"/>
              </v:shape>
            </v:group>
            <v:group style="position:absolute;left:936;top:1303;width:8815;height:1541" coordorigin="936,1303" coordsize="8815,1541">
              <v:shape style="position:absolute;left:936;top:1303;width:8815;height:1541" coordorigin="936,1303" coordsize="8815,1541" path="m936,2844l9751,2844,9751,1303,936,1303,936,2844e" filled="t" fillcolor="#000066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ADA</w:t>
      </w:r>
      <w:r>
        <w:rPr>
          <w:rFonts w:ascii="Calibri" w:hAnsi="Calibri" w:cs="Calibri" w:eastAsia="Calibri"/>
          <w:sz w:val="56"/>
          <w:szCs w:val="56"/>
          <w:color w:val="FFFFFF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FFFFFF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FFFFFF"/>
          <w:spacing w:val="2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klist</w:t>
      </w:r>
      <w:r>
        <w:rPr>
          <w:rFonts w:ascii="Calibri" w:hAnsi="Calibri" w:cs="Calibri" w:eastAsia="Calibri"/>
          <w:sz w:val="56"/>
          <w:szCs w:val="56"/>
          <w:color w:val="FFFFFF"/>
          <w:spacing w:val="-2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for</w:t>
      </w:r>
      <w:r>
        <w:rPr>
          <w:rFonts w:ascii="Calibri" w:hAnsi="Calibri" w:cs="Calibri" w:eastAsia="Calibri"/>
          <w:sz w:val="56"/>
          <w:szCs w:val="56"/>
          <w:color w:val="FFFFFF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2"/>
          <w:w w:val="100"/>
          <w:b/>
          <w:bCs/>
        </w:rPr>
        <w:t>2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012</w:t>
      </w:r>
      <w:r>
        <w:rPr>
          <w:rFonts w:ascii="Calibri" w:hAnsi="Calibri" w:cs="Calibri" w:eastAsia="Calibri"/>
          <w:sz w:val="56"/>
          <w:szCs w:val="56"/>
          <w:color w:val="FFFFFF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Texas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40" w:lineRule="auto"/>
        <w:ind w:left="1295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56"/>
          <w:szCs w:val="56"/>
          <w:color w:val="FFFFFF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essibility</w:t>
      </w:r>
      <w:r>
        <w:rPr>
          <w:rFonts w:ascii="Calibri" w:hAnsi="Calibri" w:cs="Calibri" w:eastAsia="Calibri"/>
          <w:sz w:val="56"/>
          <w:szCs w:val="56"/>
          <w:color w:val="FFFFFF"/>
          <w:spacing w:val="-2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Standa</w:t>
      </w:r>
      <w:r>
        <w:rPr>
          <w:rFonts w:ascii="Calibri" w:hAnsi="Calibri" w:cs="Calibri" w:eastAsia="Calibri"/>
          <w:sz w:val="56"/>
          <w:szCs w:val="56"/>
          <w:color w:val="FFFFFF"/>
          <w:spacing w:val="4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ds</w:t>
      </w:r>
      <w:r>
        <w:rPr>
          <w:rFonts w:ascii="Calibri" w:hAnsi="Calibri" w:cs="Calibri" w:eastAsia="Calibri"/>
          <w:sz w:val="56"/>
          <w:szCs w:val="56"/>
          <w:color w:val="FFFFFF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FFFFFF"/>
          <w:spacing w:val="0"/>
          <w:w w:val="100"/>
          <w:b/>
          <w:bCs/>
        </w:rPr>
        <w:t>(TAS)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1" w:lineRule="auto"/>
        <w:ind w:left="116" w:right="22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services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lic.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116" w:right="3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,”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116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lic).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Req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2"/>
          <w:szCs w:val="32"/>
          <w:spacing w:val="-1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State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al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ver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2" w:lineRule="auto"/>
        <w:ind w:left="116" w:right="147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grams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art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ies’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y.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”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0" w:after="0" w:line="638" w:lineRule="exact"/>
        <w:ind w:right="-20"/>
        <w:jc w:val="left"/>
        <w:rPr>
          <w:rFonts w:ascii="Cambria" w:hAnsi="Cambria" w:cs="Cambria" w:eastAsia="Cambria"/>
          <w:sz w:val="56"/>
          <w:szCs w:val="56"/>
        </w:rPr>
      </w:pPr>
      <w:rPr/>
      <w:r>
        <w:rPr/>
        <w:br w:type="column"/>
      </w:r>
      <w:r>
        <w:rPr>
          <w:rFonts w:ascii="Cambria" w:hAnsi="Cambria" w:cs="Cambria" w:eastAsia="Cambria"/>
          <w:sz w:val="56"/>
          <w:szCs w:val="56"/>
          <w:color w:val="000066"/>
          <w:spacing w:val="0"/>
          <w:w w:val="100"/>
          <w:b/>
          <w:bCs/>
        </w:rPr>
        <w:t>How</w:t>
      </w:r>
      <w:r>
        <w:rPr>
          <w:rFonts w:ascii="Cambria" w:hAnsi="Cambria" w:cs="Cambria" w:eastAsia="Cambria"/>
          <w:sz w:val="56"/>
          <w:szCs w:val="56"/>
          <w:color w:val="000066"/>
          <w:spacing w:val="-12"/>
          <w:w w:val="100"/>
          <w:b/>
          <w:bCs/>
        </w:rPr>
        <w:t> </w:t>
      </w:r>
      <w:r>
        <w:rPr>
          <w:rFonts w:ascii="Cambria" w:hAnsi="Cambria" w:cs="Cambria" w:eastAsia="Cambria"/>
          <w:sz w:val="56"/>
          <w:szCs w:val="56"/>
          <w:color w:val="000066"/>
          <w:spacing w:val="0"/>
          <w:w w:val="100"/>
          <w:b/>
          <w:bCs/>
        </w:rPr>
        <w:t>to</w:t>
      </w:r>
      <w:r>
        <w:rPr>
          <w:rFonts w:ascii="Cambria" w:hAnsi="Cambria" w:cs="Cambria" w:eastAsia="Cambria"/>
          <w:sz w:val="56"/>
          <w:szCs w:val="56"/>
          <w:color w:val="000066"/>
          <w:spacing w:val="-5"/>
          <w:w w:val="100"/>
          <w:b/>
          <w:bCs/>
        </w:rPr>
        <w:t> </w:t>
      </w:r>
      <w:r>
        <w:rPr>
          <w:rFonts w:ascii="Cambria" w:hAnsi="Cambria" w:cs="Cambria" w:eastAsia="Cambria"/>
          <w:sz w:val="56"/>
          <w:szCs w:val="56"/>
          <w:color w:val="000066"/>
          <w:spacing w:val="3"/>
          <w:w w:val="100"/>
          <w:b/>
          <w:bCs/>
        </w:rPr>
        <w:t>U</w:t>
      </w:r>
      <w:r>
        <w:rPr>
          <w:rFonts w:ascii="Cambria" w:hAnsi="Cambria" w:cs="Cambria" w:eastAsia="Cambria"/>
          <w:sz w:val="56"/>
          <w:szCs w:val="56"/>
          <w:color w:val="000066"/>
          <w:spacing w:val="0"/>
          <w:w w:val="100"/>
          <w:b/>
          <w:bCs/>
        </w:rPr>
        <w:t>se</w:t>
      </w:r>
      <w:r>
        <w:rPr>
          <w:rFonts w:ascii="Cambria" w:hAnsi="Cambria" w:cs="Cambria" w:eastAsia="Cambria"/>
          <w:sz w:val="56"/>
          <w:szCs w:val="56"/>
          <w:color w:val="000066"/>
          <w:spacing w:val="-9"/>
          <w:w w:val="100"/>
          <w:b/>
          <w:bCs/>
        </w:rPr>
        <w:t> </w:t>
      </w:r>
      <w:r>
        <w:rPr>
          <w:rFonts w:ascii="Cambria" w:hAnsi="Cambria" w:cs="Cambria" w:eastAsia="Cambria"/>
          <w:sz w:val="56"/>
          <w:szCs w:val="56"/>
          <w:color w:val="000066"/>
          <w:spacing w:val="0"/>
          <w:w w:val="100"/>
          <w:b/>
          <w:bCs/>
        </w:rPr>
        <w:t>this</w:t>
      </w:r>
      <w:r>
        <w:rPr>
          <w:rFonts w:ascii="Cambria" w:hAnsi="Cambria" w:cs="Cambria" w:eastAsia="Cambria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55" w:lineRule="exact"/>
        <w:ind w:right="-20"/>
        <w:jc w:val="left"/>
        <w:rPr>
          <w:rFonts w:ascii="Cambria" w:hAnsi="Cambria" w:cs="Cambria" w:eastAsia="Cambria"/>
          <w:sz w:val="56"/>
          <w:szCs w:val="56"/>
        </w:rPr>
      </w:pPr>
      <w:rPr/>
      <w:r>
        <w:rPr>
          <w:rFonts w:ascii="Cambria" w:hAnsi="Cambria" w:cs="Cambria" w:eastAsia="Cambria"/>
          <w:sz w:val="56"/>
          <w:szCs w:val="56"/>
          <w:color w:val="000066"/>
          <w:spacing w:val="0"/>
          <w:w w:val="100"/>
          <w:b/>
          <w:bCs/>
          <w:position w:val="-1"/>
        </w:rPr>
        <w:t>Checklist</w:t>
      </w:r>
      <w:r>
        <w:rPr>
          <w:rFonts w:ascii="Cambria" w:hAnsi="Cambria" w:cs="Cambria" w:eastAsia="Cambria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z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d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3" w:after="0" w:line="240" w:lineRule="auto"/>
        <w:ind w:right="578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4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ey,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’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easier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eople.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son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can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ake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son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can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ill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ake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b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F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Pl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ke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Sk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333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lan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ey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z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ed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now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many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elemen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are,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such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ns,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toil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s,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hey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5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lans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labl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,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ior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exte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ior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aces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nd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elemen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on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sket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ke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es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f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eck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0" w:after="0" w:line="240" w:lineRule="auto"/>
        <w:ind w:right="318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ow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each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ec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x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ampl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most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ili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have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more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er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Too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1" w:after="0" w:line="240" w:lineRule="auto"/>
        <w:ind w:left="58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list</w:t>
      </w:r>
    </w:p>
    <w:p>
      <w:pPr>
        <w:spacing w:before="1" w:after="0" w:line="240" w:lineRule="auto"/>
        <w:ind w:left="58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Clip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</w:p>
    <w:p>
      <w:pPr>
        <w:spacing w:before="1" w:after="0" w:line="240" w:lineRule="auto"/>
        <w:ind w:left="53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Tape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measure</w:t>
      </w:r>
    </w:p>
    <w:p>
      <w:pPr>
        <w:spacing w:before="0" w:after="0" w:line="281" w:lineRule="exact"/>
        <w:ind w:left="53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lec</w:t>
      </w:r>
      <w:r>
        <w:rPr>
          <w:rFonts w:ascii="Cambria" w:hAnsi="Cambria" w:cs="Cambria" w:eastAsia="Cambria"/>
          <w:sz w:val="23"/>
          <w:szCs w:val="23"/>
          <w:spacing w:val="-2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ro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ic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or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p</w:t>
      </w:r>
      <w:r>
        <w:rPr>
          <w:rFonts w:ascii="Cambria" w:hAnsi="Cambria" w:cs="Cambria" w:eastAsia="Cambria"/>
          <w:sz w:val="23"/>
          <w:szCs w:val="23"/>
          <w:spacing w:val="-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’s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le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el</w:t>
      </w:r>
      <w:r>
        <w:rPr>
          <w:rFonts w:ascii="Cambria" w:hAnsi="Cambria" w:cs="Cambria" w:eastAsia="Cambria"/>
          <w:sz w:val="23"/>
          <w:szCs w:val="23"/>
          <w:spacing w:val="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-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24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hes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0"/>
        </w:rPr>
      </w:r>
    </w:p>
    <w:p>
      <w:pPr>
        <w:spacing w:before="16" w:after="0" w:line="270" w:lineRule="exact"/>
        <w:ind w:left="324" w:right="1311" w:firstLine="-271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oor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auge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ish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oo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-o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force</w:t>
      </w:r>
    </w:p>
    <w:p>
      <w:pPr>
        <w:spacing w:before="0" w:after="0" w:line="280" w:lineRule="exact"/>
        <w:ind w:left="91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3"/>
          <w:szCs w:val="23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</w:p>
    <w:p>
      <w:pPr>
        <w:spacing w:before="0" w:after="0" w:line="292" w:lineRule="exact"/>
        <w:ind w:left="91"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Symbol" w:hAnsi="Symbol" w:cs="Symbol" w:eastAsia="Symbol"/>
          <w:sz w:val="24"/>
          <w:szCs w:val="24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ag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hold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hese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-1"/>
        </w:rPr>
        <w:t>items</w:t>
      </w:r>
      <w:r>
        <w:rPr>
          <w:rFonts w:ascii="Cambria" w:hAnsi="Cambria" w:cs="Cambria" w:eastAsia="Cambria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8552" w:space="601"/>
            <w:col w:w="5287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0" w:footer="513" w:top="1120" w:bottom="700" w:left="820" w:right="580"/>
          <w:pgSz w:w="15840" w:h="12240" w:orient="landscape"/>
        </w:sectPr>
      </w:pPr>
      <w:rPr/>
    </w:p>
    <w:p>
      <w:pPr>
        <w:spacing w:before="39" w:after="0" w:line="262" w:lineRule="auto"/>
        <w:ind w:left="116" w:right="652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85.779999pt;margin-top:60.959999pt;width:272.160pt;height:480.26pt;mso-position-horizontal-relative:page;mso-position-vertical-relative:page;z-index:-7795" coordorigin="9716,1219" coordsize="5443,9605">
            <v:group style="position:absolute;left:9762;top:1229;width:5360;height:9585" coordorigin="9762,1229" coordsize="5360,9585">
              <v:shape style="position:absolute;left:9762;top:1229;width:5360;height:9585" coordorigin="9762,1229" coordsize="5360,9585" path="m9762,10814l15122,10814,15122,1229,9762,1229,9762,10814e" filled="t" fillcolor="#F6F5ED" stroked="f">
                <v:path arrowok="t"/>
                <v:fill/>
              </v:shape>
            </v:group>
            <v:group style="position:absolute;left:9973;top:1301;width:4932;height:422" coordorigin="9973,1301" coordsize="4932,422">
              <v:shape style="position:absolute;left:9973;top:1301;width:4932;height:422" coordorigin="9973,1301" coordsize="4932,422" path="m9973,1724l14906,1724,14906,1301,9973,1301,9973,1724e" filled="t" fillcolor="#F6F5ED" stroked="f">
                <v:path arrowok="t"/>
                <v:fill/>
              </v:shape>
            </v:group>
            <v:group style="position:absolute;left:9973;top:1724;width:4932;height:509" coordorigin="9973,1724" coordsize="4932,509">
              <v:shape style="position:absolute;left:9973;top:1724;width:4932;height:509" coordorigin="9973,1724" coordsize="4932,509" path="m9973,2232l14906,2232,14906,1724,9973,1724,9973,2232e" filled="t" fillcolor="#F6F5ED" stroked="f">
                <v:path arrowok="t"/>
                <v:fill/>
              </v:shape>
            </v:group>
            <v:group style="position:absolute;left:9973;top:2232;width:4932;height:281" coordorigin="9973,2232" coordsize="4932,281">
              <v:shape style="position:absolute;left:9973;top:2232;width:4932;height:281" coordorigin="9973,2232" coordsize="4932,281" path="m9973,2513l14906,2513,14906,2232,9973,2232,9973,2513e" filled="t" fillcolor="#F6F5ED" stroked="f">
                <v:path arrowok="t"/>
                <v:fill/>
              </v:shape>
            </v:group>
            <v:group style="position:absolute;left:9973;top:2513;width:4932;height:283" coordorigin="9973,2513" coordsize="4932,283">
              <v:shape style="position:absolute;left:9973;top:2513;width:4932;height:283" coordorigin="9973,2513" coordsize="4932,283" path="m9973,2796l14906,2796,14906,2513,9973,2513,9973,2796e" filled="t" fillcolor="#F6F5ED" stroked="f">
                <v:path arrowok="t"/>
                <v:fill/>
              </v:shape>
            </v:group>
            <v:group style="position:absolute;left:9973;top:2796;width:4932;height:281" coordorigin="9973,2796" coordsize="4932,281">
              <v:shape style="position:absolute;left:9973;top:2796;width:4932;height:281" coordorigin="9973,2796" coordsize="4932,281" path="m9973,3077l14906,3077,14906,2796,9973,2796,9973,3077e" filled="t" fillcolor="#F6F5ED" stroked="f">
                <v:path arrowok="t"/>
                <v:fill/>
              </v:shape>
            </v:group>
            <v:group style="position:absolute;left:9973;top:3077;width:4932;height:281" coordorigin="9973,3077" coordsize="4932,281">
              <v:shape style="position:absolute;left:9973;top:3077;width:4932;height:281" coordorigin="9973,3077" coordsize="4932,281" path="m9973,3359l14906,3359,14906,3077,9973,3077,9973,3359e" filled="t" fillcolor="#F6F5ED" stroked="f">
                <v:path arrowok="t"/>
                <v:fill/>
              </v:shape>
            </v:group>
            <v:group style="position:absolute;left:9973;top:3359;width:4932;height:281" coordorigin="9973,3359" coordsize="4932,281">
              <v:shape style="position:absolute;left:9973;top:3359;width:4932;height:281" coordorigin="9973,3359" coordsize="4932,281" path="m9973,3639l14906,3639,14906,3359,9973,3359,9973,3639e" filled="t" fillcolor="#F6F5ED" stroked="f">
                <v:path arrowok="t"/>
                <v:fill/>
              </v:shape>
            </v:group>
            <v:group style="position:absolute;left:9973;top:3639;width:4932;height:283" coordorigin="9973,3639" coordsize="4932,283">
              <v:shape style="position:absolute;left:9973;top:3639;width:4932;height:283" coordorigin="9973,3639" coordsize="4932,283" path="m9973,3923l14906,3923,14906,3639,9973,3639,9973,3923e" filled="t" fillcolor="#F6F5ED" stroked="f">
                <v:path arrowok="t"/>
                <v:fill/>
              </v:shape>
            </v:group>
            <v:group style="position:absolute;left:9973;top:3923;width:4932;height:281" coordorigin="9973,3923" coordsize="4932,281">
              <v:shape style="position:absolute;left:9973;top:3923;width:4932;height:281" coordorigin="9973,3923" coordsize="4932,281" path="m9973,4203l14906,4203,14906,3923,9973,3923,9973,4203e" filled="t" fillcolor="#F6F5ED" stroked="f">
                <v:path arrowok="t"/>
                <v:fill/>
              </v:shape>
            </v:group>
            <v:group style="position:absolute;left:9973;top:4203;width:4932;height:281" coordorigin="9973,4203" coordsize="4932,281">
              <v:shape style="position:absolute;left:9973;top:4203;width:4932;height:281" coordorigin="9973,4203" coordsize="4932,281" path="m9973,4484l14906,4484,14906,4203,9973,4203,9973,4484e" filled="t" fillcolor="#F6F5ED" stroked="f">
                <v:path arrowok="t"/>
                <v:fill/>
              </v:shape>
            </v:group>
            <v:group style="position:absolute;left:9973;top:4484;width:4932;height:281" coordorigin="9973,4484" coordsize="4932,281">
              <v:shape style="position:absolute;left:9973;top:4484;width:4932;height:281" coordorigin="9973,4484" coordsize="4932,281" path="m9973,4765l14906,4765,14906,4484,9973,4484,9973,4765e" filled="t" fillcolor="#F6F5ED" stroked="f">
                <v:path arrowok="t"/>
                <v:fill/>
              </v:shape>
            </v:group>
            <v:group style="position:absolute;left:9973;top:4765;width:4932;height:281" coordorigin="9973,4765" coordsize="4932,281">
              <v:shape style="position:absolute;left:9973;top:4765;width:4932;height:281" coordorigin="9973,4765" coordsize="4932,281" path="m9973,5046l14906,5046,14906,4765,9973,4765,9973,5046e" filled="t" fillcolor="#F6F5ED" stroked="f">
                <v:path arrowok="t"/>
                <v:fill/>
              </v:shape>
            </v:group>
            <v:group style="position:absolute;left:9973;top:5046;width:4932;height:283" coordorigin="9973,5046" coordsize="4932,283">
              <v:shape style="position:absolute;left:9973;top:5046;width:4932;height:283" coordorigin="9973,5046" coordsize="4932,283" path="m9973,5329l14906,5329,14906,5046,9973,5046,9973,5329e" filled="t" fillcolor="#F6F5ED" stroked="f">
                <v:path arrowok="t"/>
                <v:fill/>
              </v:shape>
            </v:group>
            <v:group style="position:absolute;left:9973;top:5329;width:4932;height:281" coordorigin="9973,5329" coordsize="4932,281">
              <v:shape style="position:absolute;left:9973;top:5329;width:4932;height:281" coordorigin="9973,5329" coordsize="4932,281" path="m9973,5610l14906,5610,14906,5329,9973,5329,9973,5610e" filled="t" fillcolor="#F6F5ED" stroked="f">
                <v:path arrowok="t"/>
                <v:fill/>
              </v:shape>
            </v:group>
            <v:group style="position:absolute;left:9973;top:5610;width:4932;height:281" coordorigin="9973,5610" coordsize="4932,281">
              <v:shape style="position:absolute;left:9973;top:5610;width:4932;height:281" coordorigin="9973,5610" coordsize="4932,281" path="m9973,5891l14906,5891,14906,5610,9973,5610,9973,5891e" filled="t" fillcolor="#F6F5ED" stroked="f">
                <v:path arrowok="t"/>
                <v:fill/>
              </v:shape>
            </v:group>
            <v:group style="position:absolute;left:9973;top:5891;width:4932;height:509" coordorigin="9973,5891" coordsize="4932,509">
              <v:shape style="position:absolute;left:9973;top:5891;width:4932;height:509" coordorigin="9973,5891" coordsize="4932,509" path="m9973,6400l14906,6400,14906,5891,9973,5891,9973,6400e" filled="t" fillcolor="#F6F5ED" stroked="f">
                <v:path arrowok="t"/>
                <v:fill/>
              </v:shape>
            </v:group>
            <v:group style="position:absolute;left:9973;top:6400;width:4932;height:281" coordorigin="9973,6400" coordsize="4932,281">
              <v:shape style="position:absolute;left:9973;top:6400;width:4932;height:281" coordorigin="9973,6400" coordsize="4932,281" path="m9973,6681l14906,6681,14906,6400,9973,6400,9973,6681e" filled="t" fillcolor="#F6F5ED" stroked="f">
                <v:path arrowok="t"/>
                <v:fill/>
              </v:shape>
            </v:group>
            <v:group style="position:absolute;left:9973;top:6681;width:4932;height:281" coordorigin="9973,6681" coordsize="4932,281">
              <v:shape style="position:absolute;left:9973;top:6681;width:4932;height:281" coordorigin="9973,6681" coordsize="4932,281" path="m9973,6961l14906,6961,14906,6681,9973,6681,9973,6961e" filled="t" fillcolor="#F6F5ED" stroked="f">
                <v:path arrowok="t"/>
                <v:fill/>
              </v:shape>
            </v:group>
            <v:group style="position:absolute;left:9973;top:6961;width:4932;height:283" coordorigin="9973,6961" coordsize="4932,283">
              <v:shape style="position:absolute;left:9973;top:6961;width:4932;height:283" coordorigin="9973,6961" coordsize="4932,283" path="m9973,7245l14906,7245,14906,6961,9973,6961,9973,7245e" filled="t" fillcolor="#F6F5ED" stroked="f">
                <v:path arrowok="t"/>
                <v:fill/>
              </v:shape>
            </v:group>
            <v:group style="position:absolute;left:9973;top:7245;width:4932;height:281" coordorigin="9973,7245" coordsize="4932,281">
              <v:shape style="position:absolute;left:9973;top:7245;width:4932;height:281" coordorigin="9973,7245" coordsize="4932,281" path="m9973,7525l14906,7525,14906,7245,9973,7245,9973,7525e" filled="t" fillcolor="#F6F5ED" stroked="f">
                <v:path arrowok="t"/>
                <v:fill/>
              </v:shape>
            </v:group>
            <v:group style="position:absolute;left:9973;top:7526;width:4932;height:281" coordorigin="9973,7526" coordsize="4932,281">
              <v:shape style="position:absolute;left:9973;top:7526;width:4932;height:281" coordorigin="9973,7526" coordsize="4932,281" path="m9973,7807l14906,7807,14906,7526,9973,7526,9973,7807e" filled="t" fillcolor="#F6F5ED" stroked="f">
                <v:path arrowok="t"/>
                <v:fill/>
              </v:shape>
            </v:group>
            <v:group style="position:absolute;left:9973;top:7807;width:4932;height:281" coordorigin="9973,7807" coordsize="4932,281">
              <v:shape style="position:absolute;left:9973;top:7807;width:4932;height:281" coordorigin="9973,7807" coordsize="4932,281" path="m9973,8088l14906,8088,14906,7807,9973,7807,9973,8088e" filled="t" fillcolor="#F6F5ED" stroked="f">
                <v:path arrowok="t"/>
                <v:fill/>
              </v:shape>
            </v:group>
            <v:group style="position:absolute;left:9973;top:8088;width:4932;height:283" coordorigin="9973,8088" coordsize="4932,283">
              <v:shape style="position:absolute;left:9973;top:8088;width:4932;height:283" coordorigin="9973,8088" coordsize="4932,283" path="m9973,8371l14906,8371,14906,8088,9973,8088,9973,8371e" filled="t" fillcolor="#F6F5ED" stroked="f">
                <v:path arrowok="t"/>
                <v:fill/>
              </v:shape>
            </v:group>
            <v:group style="position:absolute;left:9973;top:8371;width:4932;height:281" coordorigin="9973,8371" coordsize="4932,281">
              <v:shape style="position:absolute;left:9973;top:8371;width:4932;height:281" coordorigin="9973,8371" coordsize="4932,281" path="m9973,8652l14906,8652,14906,8371,9973,8371,9973,8652e" filled="t" fillcolor="#F6F5ED" stroked="f">
                <v:path arrowok="t"/>
                <v:fill/>
              </v:shape>
            </v:group>
            <v:group style="position:absolute;left:9973;top:8652;width:4932;height:281" coordorigin="9973,8652" coordsize="4932,281">
              <v:shape style="position:absolute;left:9973;top:8652;width:4932;height:281" coordorigin="9973,8652" coordsize="4932,281" path="m9973,8932l14906,8932,14906,8652,9973,8652,9973,8932e" filled="t" fillcolor="#F6F5ED" stroked="f">
                <v:path arrowok="t"/>
                <v:fill/>
              </v:shape>
            </v:group>
            <v:group style="position:absolute;left:9973;top:8932;width:4932;height:509" coordorigin="9973,8932" coordsize="4932,509">
              <v:shape style="position:absolute;left:9973;top:8932;width:4932;height:509" coordorigin="9973,8932" coordsize="4932,509" path="m9973,9441l14906,9441,14906,8932,9973,8932,9973,9441e" filled="t" fillcolor="#F6F5ED" stroked="f">
                <v:path arrowok="t"/>
                <v:fill/>
              </v:shape>
            </v:group>
            <v:group style="position:absolute;left:9973;top:9441;width:4932;height:269" coordorigin="9973,9441" coordsize="4932,269">
              <v:shape style="position:absolute;left:9973;top:9441;width:4932;height:269" coordorigin="9973,9441" coordsize="4932,269" path="m9973,9710l14906,9710,14906,9441,9973,9441,9973,9710e" filled="t" fillcolor="#F6F5ED" stroked="f">
                <v:path arrowok="t"/>
                <v:fill/>
              </v:shape>
            </v:group>
            <v:group style="position:absolute;left:9973;top:9710;width:4932;height:272" coordorigin="9973,9710" coordsize="4932,272">
              <v:shape style="position:absolute;left:9973;top:9710;width:4932;height:272" coordorigin="9973,9710" coordsize="4932,272" path="m9973,9982l14906,9982,14906,9710,9973,9710,9973,9982e" filled="t" fillcolor="#F6F5ED" stroked="f">
                <v:path arrowok="t"/>
                <v:fill/>
              </v:shape>
            </v:group>
            <v:group style="position:absolute;left:9973;top:9982;width:4932;height:269" coordorigin="9973,9982" coordsize="4932,269">
              <v:shape style="position:absolute;left:9973;top:9982;width:4932;height:269" coordorigin="9973,9982" coordsize="4932,269" path="m9973,10250l14906,10250,14906,9982,9973,9982,9973,10250e" filled="t" fillcolor="#F6F5ED" stroked="f">
                <v:path arrowok="t"/>
                <v:fill/>
              </v:shape>
            </v:group>
            <v:group style="position:absolute;left:9973;top:10250;width:4932;height:329" coordorigin="9973,10250" coordsize="4932,329">
              <v:shape style="position:absolute;left:9973;top:10250;width:4932;height:329" coordorigin="9973,10250" coordsize="4932,329" path="m9973,10579l14906,10579,14906,10250,9973,10250,9973,10579e" filled="t" fillcolor="#F6F5ED" stroked="f">
                <v:path arrowok="t"/>
                <v:fill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10778;width:5364;height:2" coordorigin="9757,10778" coordsize="5364,2">
              <v:shape style="position:absolute;left:9757;top:10778;width:5364;height:2" coordorigin="9757,10778" coordsize="5364,0" path="m9757,10778l15122,10778e" filled="f" stroked="t" strokeweight="3.7pt" strokecolor="#F6F5ED">
                <v:path arrowok="t"/>
              </v:shape>
            </v:group>
            <v:group style="position:absolute;left:9757;top:1229;width:2;height:9585" coordorigin="9757,1229" coordsize="2,9585">
              <v:shape style="position:absolute;left:9757;top:1229;width:2;height:9585" coordorigin="9757,1229" coordsize="0,9585" path="m9757,1229l9757,10814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s’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e’s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5.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50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9.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6" w:lineRule="auto"/>
        <w:ind w:left="116" w:right="42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Req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em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2"/>
          <w:szCs w:val="32"/>
          <w:spacing w:val="-1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Pu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mmodati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achi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e”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so;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other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when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99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”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2" w:lineRule="auto"/>
        <w:ind w:left="116" w:right="16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ecision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ieva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s’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liga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</w:p>
    <w:p>
      <w:pPr>
        <w:spacing w:before="28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e’s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Pri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rities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cessibil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36" w:after="0" w:line="240" w:lineRule="auto"/>
        <w:ind w:left="116" w:right="-6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gover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5" w:lineRule="auto"/>
        <w:ind w:left="116" w:right="40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1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240" w:lineRule="auto"/>
        <w:ind w:right="-20"/>
        <w:jc w:val="left"/>
        <w:rPr>
          <w:rFonts w:ascii="Cambria" w:hAnsi="Cambria" w:cs="Cambria" w:eastAsia="Cambria"/>
          <w:sz w:val="36"/>
          <w:szCs w:val="36"/>
        </w:rPr>
      </w:pPr>
      <w:rPr/>
      <w:r>
        <w:rPr/>
        <w:br w:type="column"/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Con</w:t>
      </w:r>
      <w:r>
        <w:rPr>
          <w:rFonts w:ascii="Cambria" w:hAnsi="Cambria" w:cs="Cambria" w:eastAsia="Cambria"/>
          <w:sz w:val="36"/>
          <w:szCs w:val="36"/>
          <w:color w:val="000066"/>
          <w:spacing w:val="1"/>
          <w:w w:val="100"/>
          <w:b/>
          <w:bCs/>
        </w:rPr>
        <w:t>d</w:t>
      </w:r>
      <w:r>
        <w:rPr>
          <w:rFonts w:ascii="Cambria" w:hAnsi="Cambria" w:cs="Cambria" w:eastAsia="Cambria"/>
          <w:sz w:val="36"/>
          <w:szCs w:val="36"/>
          <w:color w:val="000066"/>
          <w:spacing w:val="1"/>
          <w:w w:val="100"/>
          <w:b/>
          <w:bCs/>
        </w:rPr>
        <w:t>u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ct</w:t>
      </w:r>
      <w:r>
        <w:rPr>
          <w:rFonts w:ascii="Cambria" w:hAnsi="Cambria" w:cs="Cambria" w:eastAsia="Cambria"/>
          <w:sz w:val="36"/>
          <w:szCs w:val="36"/>
          <w:color w:val="000066"/>
          <w:spacing w:val="-3"/>
          <w:w w:val="100"/>
          <w:b/>
          <w:bCs/>
        </w:rPr>
        <w:t> 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the</w:t>
      </w:r>
      <w:r>
        <w:rPr>
          <w:rFonts w:ascii="Cambria" w:hAnsi="Cambria" w:cs="Cambria" w:eastAsia="Cambria"/>
          <w:sz w:val="36"/>
          <w:szCs w:val="36"/>
          <w:color w:val="000066"/>
          <w:spacing w:val="-5"/>
          <w:w w:val="100"/>
          <w:b/>
          <w:bCs/>
        </w:rPr>
        <w:t> 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36"/>
          <w:szCs w:val="36"/>
          <w:color w:val="000066"/>
          <w:spacing w:val="-2"/>
          <w:w w:val="100"/>
          <w:b/>
          <w:bCs/>
        </w:rPr>
        <w:t>u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rv</w:t>
      </w:r>
      <w:r>
        <w:rPr>
          <w:rFonts w:ascii="Cambria" w:hAnsi="Cambria" w:cs="Cambria" w:eastAsia="Cambria"/>
          <w:sz w:val="36"/>
          <w:szCs w:val="36"/>
          <w:color w:val="000066"/>
          <w:spacing w:val="1"/>
          <w:w w:val="100"/>
          <w:b/>
          <w:bCs/>
        </w:rPr>
        <w:t>e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y</w:t>
      </w:r>
      <w:r>
        <w:rPr>
          <w:rFonts w:ascii="Cambria" w:hAnsi="Cambria" w:cs="Cambria" w:eastAsia="Cambria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de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621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1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om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ival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poin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-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ff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areas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nd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ublic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side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9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ute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ccessi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trance.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lot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eck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ect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mbe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</w:p>
    <w:p>
      <w:pPr>
        <w:spacing w:before="0" w:after="0" w:line="284" w:lineRule="exact"/>
        <w:ind w:right="3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aces,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ng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n-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8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om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</w:p>
    <w:p>
      <w:pPr>
        <w:spacing w:before="0" w:after="0" w:line="277" w:lineRule="exact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aces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trance?</w:t>
      </w:r>
      <w:r>
        <w:rPr>
          <w:rFonts w:ascii="Cambria" w:hAnsi="Cambria" w:cs="Cambria" w:eastAsia="Cambria"/>
          <w:sz w:val="24"/>
          <w:szCs w:val="24"/>
          <w:spacing w:val="5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Next</w:t>
      </w:r>
    </w:p>
    <w:p>
      <w:pPr>
        <w:spacing w:before="3" w:after="0" w:line="280" w:lineRule="exact"/>
        <w:ind w:right="561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ey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s.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,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signs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9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ces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irect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ng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ople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3" w:after="0" w:line="280" w:lineRule="exact"/>
        <w:ind w:right="795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si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nd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cont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nue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faci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lity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and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list.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Keep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d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No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392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on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ont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list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eying.</w:t>
      </w:r>
      <w:r>
        <w:rPr>
          <w:rFonts w:ascii="Cambria" w:hAnsi="Cambria" w:cs="Cambria" w:eastAsia="Cambria"/>
          <w:sz w:val="24"/>
          <w:szCs w:val="24"/>
          <w:spacing w:val="-1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You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may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with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six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toilet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oom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list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s.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en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ou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back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fice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’ll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hich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one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list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first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’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m.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’t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access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ble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trance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’ll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ica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how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many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ste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there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available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all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ramp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lift.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k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hs.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ke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d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r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em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575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own.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’s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much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for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not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some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omplia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’s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hel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ful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exa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measurem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8711" w:space="442"/>
            <w:col w:w="5287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513" w:top="1120" w:bottom="700" w:left="820" w:right="58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85.779999pt;margin-top:60.959999pt;width:272.160pt;height:473.3pt;mso-position-horizontal-relative:page;mso-position-vertical-relative:page;z-index:-7794" coordorigin="9716,1219" coordsize="5443,9466">
            <v:group style="position:absolute;left:9762;top:1229;width:5360;height:9446" coordorigin="9762,1229" coordsize="5360,9446">
              <v:shape style="position:absolute;left:9762;top:1229;width:5360;height:9446" coordorigin="9762,1229" coordsize="5360,9446" path="m9762,10675l15122,10675,15122,1229,9762,1229,9762,10675e" filled="t" fillcolor="#F6F5ED" stroked="f">
                <v:path arrowok="t"/>
                <v:fill/>
              </v:shape>
            </v:group>
            <v:group style="position:absolute;left:12211;top:1301;width:2695;height:283" coordorigin="12211,1301" coordsize="2695,283">
              <v:shape style="position:absolute;left:12211;top:1301;width:2695;height:283" coordorigin="12211,1301" coordsize="2695,283" path="m12211,1584l14906,1584,14906,1301,12211,1301,12211,1584e" filled="t" fillcolor="#F6F5ED" stroked="f">
                <v:path arrowok="t"/>
                <v:fill/>
              </v:shape>
            </v:group>
            <v:group style="position:absolute;left:12211;top:1584;width:2695;height:269" coordorigin="12211,1584" coordsize="2695,269">
              <v:shape style="position:absolute;left:12211;top:1584;width:2695;height:269" coordorigin="12211,1584" coordsize="2695,269" path="m12211,1853l14906,1853,14906,1584,12211,1584,12211,1853e" filled="t" fillcolor="#F6F5ED" stroked="f">
                <v:path arrowok="t"/>
                <v:fill/>
              </v:shape>
            </v:group>
            <v:group style="position:absolute;left:12211;top:1853;width:2695;height:269" coordorigin="12211,1853" coordsize="2695,269">
              <v:shape style="position:absolute;left:12211;top:1853;width:2695;height:269" coordorigin="12211,1853" coordsize="2695,269" path="m12211,2122l14906,2122,14906,1853,12211,1853,12211,2122e" filled="t" fillcolor="#F6F5ED" stroked="f">
                <v:path arrowok="t"/>
                <v:fill/>
              </v:shape>
            </v:group>
            <v:group style="position:absolute;left:12211;top:2122;width:2695;height:271" coordorigin="12211,2122" coordsize="2695,271">
              <v:shape style="position:absolute;left:12211;top:2122;width:2695;height:271" coordorigin="12211,2122" coordsize="2695,271" path="m12211,2393l14906,2393,14906,2122,12211,2122,12211,2393e" filled="t" fillcolor="#F6F5ED" stroked="f">
                <v:path arrowok="t"/>
                <v:fill/>
              </v:shape>
            </v:group>
            <v:group style="position:absolute;left:12211;top:2393;width:2695;height:269" coordorigin="12211,2393" coordsize="2695,269">
              <v:shape style="position:absolute;left:12211;top:2393;width:2695;height:269" coordorigin="12211,2393" coordsize="2695,269" path="m12211,2662l14906,2662,14906,2393,12211,2393,12211,2662e" filled="t" fillcolor="#F6F5ED" stroked="f">
                <v:path arrowok="t"/>
                <v:fill/>
              </v:shape>
            </v:group>
            <v:group style="position:absolute;left:12211;top:2662;width:2695;height:269" coordorigin="12211,2662" coordsize="2695,269">
              <v:shape style="position:absolute;left:12211;top:2662;width:2695;height:269" coordorigin="12211,2662" coordsize="2695,269" path="m12211,2931l14906,2931,14906,2662,12211,2662,12211,2931e" filled="t" fillcolor="#F6F5ED" stroked="f">
                <v:path arrowok="t"/>
                <v:fill/>
              </v:shape>
            </v:group>
            <v:group style="position:absolute;left:12211;top:2931;width:2695;height:271" coordorigin="12211,2931" coordsize="2695,271">
              <v:shape style="position:absolute;left:12211;top:2931;width:2695;height:271" coordorigin="12211,2931" coordsize="2695,271" path="m12211,3202l14906,3202,14906,2931,12211,2931,12211,3202e" filled="t" fillcolor="#F6F5ED" stroked="f">
                <v:path arrowok="t"/>
                <v:fill/>
              </v:shape>
            </v:group>
            <v:group style="position:absolute;left:9973;top:3202;width:4932;height:281" coordorigin="9973,3202" coordsize="4932,281">
              <v:shape style="position:absolute;left:9973;top:3202;width:4932;height:281" coordorigin="9973,3202" coordsize="4932,281" path="m9973,3483l14906,3483,14906,3202,9973,3202,9973,3483e" filled="t" fillcolor="#F6F5ED" stroked="f">
                <v:path arrowok="t"/>
                <v:fill/>
              </v:shape>
            </v:group>
            <v:group style="position:absolute;left:9973;top:3483;width:4932;height:281" coordorigin="9973,3483" coordsize="4932,281">
              <v:shape style="position:absolute;left:9973;top:3483;width:4932;height:281" coordorigin="9973,3483" coordsize="4932,281" path="m9973,3764l14906,3764,14906,3483,9973,3483,9973,3764e" filled="t" fillcolor="#F6F5ED" stroked="f">
                <v:path arrowok="t"/>
                <v:fill/>
              </v:shape>
            </v:group>
            <v:group style="position:absolute;left:12189;top:3764;width:2717;height:283" coordorigin="12189,3764" coordsize="2717,283">
              <v:shape style="position:absolute;left:12189;top:3764;width:2717;height:283" coordorigin="12189,3764" coordsize="2717,283" path="m12189,4047l14906,4047,14906,3764,12189,3764,12189,4047e" filled="t" fillcolor="#F6F5ED" stroked="f">
                <v:path arrowok="t"/>
                <v:fill/>
              </v:shape>
            </v:group>
            <v:group style="position:absolute;left:12189;top:4047;width:2717;height:281" coordorigin="12189,4047" coordsize="2717,281">
              <v:shape style="position:absolute;left:12189;top:4047;width:2717;height:281" coordorigin="12189,4047" coordsize="2717,281" path="m12189,4328l14906,4328,14906,4047,12189,4047,12189,4328e" filled="t" fillcolor="#F6F5ED" stroked="f">
                <v:path arrowok="t"/>
                <v:fill/>
              </v:shape>
            </v:group>
            <v:group style="position:absolute;left:12189;top:4328;width:2717;height:269" coordorigin="12189,4328" coordsize="2717,269">
              <v:shape style="position:absolute;left:12189;top:4328;width:2717;height:269" coordorigin="12189,4328" coordsize="2717,269" path="m12189,4597l14906,4597,14906,4328,12189,4328,12189,4597e" filled="t" fillcolor="#F6F5ED" stroked="f">
                <v:path arrowok="t"/>
                <v:fill/>
              </v:shape>
            </v:group>
            <v:group style="position:absolute;left:12189;top:4597;width:2717;height:269" coordorigin="12189,4597" coordsize="2717,269">
              <v:shape style="position:absolute;left:12189;top:4597;width:2717;height:269" coordorigin="12189,4597" coordsize="2717,269" path="m12189,4866l14906,4866,14906,4597,12189,4597,12189,4866e" filled="t" fillcolor="#F6F5ED" stroked="f">
                <v:path arrowok="t"/>
                <v:fill/>
              </v:shape>
            </v:group>
            <v:group style="position:absolute;left:12189;top:4866;width:2717;height:271" coordorigin="12189,4866" coordsize="2717,271">
              <v:shape style="position:absolute;left:12189;top:4866;width:2717;height:271" coordorigin="12189,4866" coordsize="2717,271" path="m12189,5137l14906,5137,14906,4866,12189,4866,12189,5137e" filled="t" fillcolor="#F6F5ED" stroked="f">
                <v:path arrowok="t"/>
                <v:fill/>
              </v:shape>
            </v:group>
            <v:group style="position:absolute;left:12189;top:5137;width:2717;height:269" coordorigin="12189,5137" coordsize="2717,269">
              <v:shape style="position:absolute;left:12189;top:5137;width:2717;height:269" coordorigin="12189,5137" coordsize="2717,269" path="m12189,5406l14906,5406,14906,5137,12189,5137,12189,5406e" filled="t" fillcolor="#F6F5ED" stroked="f">
                <v:path arrowok="t"/>
                <v:fill/>
              </v:shape>
            </v:group>
            <v:group style="position:absolute;left:12189;top:5406;width:2717;height:281" coordorigin="12189,5406" coordsize="2717,281">
              <v:shape style="position:absolute;left:12189;top:5406;width:2717;height:281" coordorigin="12189,5406" coordsize="2717,281" path="m12189,5687l14906,5687,14906,5406,12189,5406,12189,5687e" filled="t" fillcolor="#F6F5ED" stroked="f">
                <v:path arrowok="t"/>
                <v:fill/>
              </v:shape>
            </v:group>
            <v:group style="position:absolute;left:12189;top:5687;width:2717;height:283" coordorigin="12189,5687" coordsize="2717,283">
              <v:shape style="position:absolute;left:12189;top:5687;width:2717;height:283" coordorigin="12189,5687" coordsize="2717,283" path="m12189,5970l14906,5970,14906,5687,12189,5687,12189,5970e" filled="t" fillcolor="#F6F5ED" stroked="f">
                <v:path arrowok="t"/>
                <v:fill/>
              </v:shape>
            </v:group>
            <v:group style="position:absolute;left:12189;top:5970;width:2717;height:281" coordorigin="12189,5970" coordsize="2717,281">
              <v:shape style="position:absolute;left:12189;top:5970;width:2717;height:281" coordorigin="12189,5970" coordsize="2717,281" path="m12189,6251l14906,6251,14906,5970,12189,5970,12189,6251e" filled="t" fillcolor="#F6F5ED" stroked="f">
                <v:path arrowok="t"/>
                <v:fill/>
              </v:shape>
            </v:group>
            <v:group style="position:absolute;left:9973;top:6251;width:4932;height:281" coordorigin="9973,6251" coordsize="4932,281">
              <v:shape style="position:absolute;left:9973;top:6251;width:4932;height:281" coordorigin="9973,6251" coordsize="4932,281" path="m9973,6532l14906,6532,14906,6251,9973,6251,9973,6532e" filled="t" fillcolor="#F6F5ED" stroked="f">
                <v:path arrowok="t"/>
                <v:fill/>
              </v:shape>
            </v:group>
            <v:group style="position:absolute;left:9973;top:6532;width:4932;height:281" coordorigin="9973,6532" coordsize="4932,281">
              <v:shape style="position:absolute;left:9973;top:6532;width:4932;height:281" coordorigin="9973,6532" coordsize="4932,281" path="m9973,6813l14906,6813,14906,6532,9973,6532,9973,6813e" filled="t" fillcolor="#F6F5ED" stroked="f">
                <v:path arrowok="t"/>
                <v:fill/>
              </v:shape>
            </v:group>
            <v:group style="position:absolute;left:12189;top:6813;width:2717;height:283" coordorigin="12189,6813" coordsize="2717,283">
              <v:shape style="position:absolute;left:12189;top:6813;width:2717;height:283" coordorigin="12189,6813" coordsize="2717,283" path="m12189,7096l14906,7096,14906,6813,12189,6813,12189,7096e" filled="t" fillcolor="#F6F5ED" stroked="f">
                <v:path arrowok="t"/>
                <v:fill/>
              </v:shape>
            </v:group>
            <v:group style="position:absolute;left:12189;top:7096;width:2717;height:269" coordorigin="12189,7096" coordsize="2717,269">
              <v:shape style="position:absolute;left:12189;top:7096;width:2717;height:269" coordorigin="12189,7096" coordsize="2717,269" path="m12189,7365l14906,7365,14906,7096,12189,7096,12189,7365e" filled="t" fillcolor="#F6F5ED" stroked="f">
                <v:path arrowok="t"/>
                <v:fill/>
              </v:shape>
            </v:group>
            <v:group style="position:absolute;left:12189;top:7365;width:2717;height:269" coordorigin="12189,7365" coordsize="2717,269">
              <v:shape style="position:absolute;left:12189;top:7365;width:2717;height:269" coordorigin="12189,7365" coordsize="2717,269" path="m12189,7633l14906,7633,14906,7365,12189,7365,12189,7633e" filled="t" fillcolor="#F6F5ED" stroked="f">
                <v:path arrowok="t"/>
                <v:fill/>
              </v:shape>
            </v:group>
            <v:group style="position:absolute;left:12189;top:7634;width:2717;height:272" coordorigin="12189,7634" coordsize="2717,272">
              <v:shape style="position:absolute;left:12189;top:7634;width:2717;height:272" coordorigin="12189,7634" coordsize="2717,272" path="m12189,7905l14906,7905,14906,7634,12189,7634,12189,7905e" filled="t" fillcolor="#F6F5ED" stroked="f">
                <v:path arrowok="t"/>
                <v:fill/>
              </v:shape>
            </v:group>
            <v:group style="position:absolute;left:12189;top:7905;width:2717;height:269" coordorigin="12189,7905" coordsize="2717,269">
              <v:shape style="position:absolute;left:12189;top:7905;width:2717;height:269" coordorigin="12189,7905" coordsize="2717,269" path="m12189,8174l14906,8174,14906,7905,12189,7905,12189,8174e" filled="t" fillcolor="#F6F5ED" stroked="f">
                <v:path arrowok="t"/>
                <v:fill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10639;width:5364;height:2" coordorigin="9757,10639" coordsize="5364,2">
              <v:shape style="position:absolute;left:9757;top:10639;width:5364;height:2" coordorigin="9757,10639" coordsize="5364,0" path="m9757,10639l15122,10639e" filled="f" stroked="t" strokeweight="3.7pt" strokecolor="#F6F5ED">
                <v:path arrowok="t"/>
              </v:shape>
            </v:group>
            <v:group style="position:absolute;left:9757;top:1229;width:2;height:9446" coordorigin="9757,1229" coordsize="2,9446">
              <v:shape style="position:absolute;left:9757;top:1229;width:2;height:9446" coordorigin="9757,1229" coordsize="0,9446" path="m9757,1229l9757,10675e" filled="f" stroked="t" strokeweight=".579980pt" strokecolor="#000000">
                <v:path arrowok="t"/>
              </v:shape>
              <v:shape style="position:absolute;left:9972;top:1457;width:2057;height:1632" type="#_x0000_t75">
                <v:imagedata r:id="rId7" o:title=""/>
              </v:shape>
              <v:shape style="position:absolute;left:9960;top:3914;width:2047;height:2273" type="#_x0000_t75">
                <v:imagedata r:id="rId8" o:title=""/>
              </v:shape>
              <v:shape style="position:absolute;left:9953;top:6818;width:2054;height:1320" type="#_x0000_t75">
                <v:imagedata r:id="rId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2818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tan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for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ccess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gn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4" w:after="0" w:line="240" w:lineRule="auto"/>
        <w:ind w:left="116" w:right="-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esign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6" w:right="-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).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1613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Safe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Harbor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Co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cti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Pri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March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5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2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0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7" w:after="0" w:line="240" w:lineRule="auto"/>
        <w:ind w:left="116" w:right="-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arch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62" w:lineRule="auto"/>
        <w:ind w:left="116" w:right="-5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(19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10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exam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maxim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ach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owel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48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maxim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m.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opera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54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owel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lower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48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89" w:lineRule="exact"/>
        <w:ind w:left="116" w:right="1150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Elements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St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are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’t</w:t>
      </w:r>
      <w:r>
        <w:rPr>
          <w:rFonts w:ascii="Calibri" w:hAnsi="Calibri" w:cs="Calibri" w:eastAsia="Calibri"/>
          <w:sz w:val="32"/>
          <w:szCs w:val="32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9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9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23" w:lineRule="exact"/>
        <w:ind w:left="116" w:right="7066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2"/>
        </w:rPr>
        <w:t>Stan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64" w:after="0" w:line="262" w:lineRule="auto"/>
        <w:ind w:left="116" w:right="1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4"/>
          <w:szCs w:val="24"/>
          <w:spacing w:val="8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exercise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local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22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/>
        <w:br w:type="column"/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P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rk</w:t>
      </w:r>
      <w:r>
        <w:rPr>
          <w:rFonts w:ascii="Cambria" w:hAnsi="Cambria" w:cs="Cambria" w:eastAsia="Cambria"/>
          <w:sz w:val="24"/>
          <w:szCs w:val="24"/>
          <w:spacing w:val="-2"/>
          <w:w w:val="100"/>
          <w:b/>
          <w:bCs/>
        </w:rPr>
        <w:t>i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g</w:t>
      </w:r>
      <w:r>
        <w:rPr>
          <w:rFonts w:ascii="Cambria" w:hAnsi="Cambria" w:cs="Cambria" w:eastAsia="Cambria"/>
          <w:sz w:val="24"/>
          <w:szCs w:val="24"/>
          <w:spacing w:val="-3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ces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2" w:after="0" w:line="239" w:lineRule="auto"/>
        <w:ind w:left="22" w:right="327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Measure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from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If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adj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full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id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oor</w:t>
      </w:r>
      <w:r>
        <w:rPr>
          <w:rFonts w:ascii="Cambria" w:hAnsi="Cambria" w:cs="Cambria" w:eastAsia="Cambria"/>
          <w:sz w:val="24"/>
          <w:szCs w:val="24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Cle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W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d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3" w:after="0" w:line="268" w:lineRule="exact"/>
        <w:ind w:right="431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door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90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egre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s,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door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</w:p>
    <w:p>
      <w:pPr>
        <w:spacing w:before="0" w:after="0" w:line="269" w:lineRule="exact"/>
        <w:ind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door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  <w:b/>
          <w:bCs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54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oor</w:t>
      </w:r>
      <w:r>
        <w:rPr>
          <w:rFonts w:ascii="Cambria" w:hAnsi="Cambria" w:cs="Cambria" w:eastAsia="Cambria"/>
          <w:sz w:val="24"/>
          <w:szCs w:val="24"/>
          <w:spacing w:val="-2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n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g</w:t>
      </w:r>
      <w:r>
        <w:rPr>
          <w:rFonts w:ascii="Cambria" w:hAnsi="Cambria" w:cs="Cambria" w:eastAsia="Cambria"/>
          <w:sz w:val="24"/>
          <w:szCs w:val="24"/>
          <w:spacing w:val="-4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Force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If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ou’re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usi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auge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ould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ush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door.</w:t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8582" w:space="2787"/>
            <w:col w:w="3071"/>
          </w:cols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0" w:footer="513" w:top="1120" w:bottom="700" w:left="820" w:right="580"/>
          <w:pgSz w:w="15840" w:h="12240" w:orient="landscape"/>
        </w:sectPr>
      </w:pPr>
      <w:rPr/>
    </w:p>
    <w:p>
      <w:pPr>
        <w:spacing w:before="11" w:after="0" w:line="263" w:lineRule="auto"/>
        <w:ind w:left="116" w:right="271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85.779999pt;margin-top:60.959999pt;width:272.160pt;height:473.54pt;mso-position-horizontal-relative:page;mso-position-vertical-relative:page;z-index:-7793" coordorigin="9716,1219" coordsize="5443,9471">
            <v:group style="position:absolute;left:9762;top:1229;width:5360;height:9451" coordorigin="9762,1229" coordsize="5360,9451">
              <v:shape style="position:absolute;left:9762;top:1229;width:5360;height:9451" coordorigin="9762,1229" coordsize="5360,9451" path="m9762,10680l15122,10680,15122,1229,9762,1229,9762,10680e" filled="t" fillcolor="#F6F5ED" stroked="f">
                <v:path arrowok="t"/>
                <v:fill/>
              </v:shape>
            </v:group>
            <v:group style="position:absolute;left:9973;top:1301;width:4932;height:271" coordorigin="9973,1301" coordsize="4932,271">
              <v:shape style="position:absolute;left:9973;top:1301;width:4932;height:271" coordorigin="9973,1301" coordsize="4932,271" path="m9973,1572l14906,1572,14906,1301,9973,1301,9973,1572e" filled="t" fillcolor="#F6F5ED" stroked="f">
                <v:path arrowok="t"/>
                <v:fill/>
              </v:shape>
            </v:group>
            <v:group style="position:absolute;left:12184;top:1572;width:2722;height:269" coordorigin="12184,1572" coordsize="2722,269">
              <v:shape style="position:absolute;left:12184;top:1572;width:2722;height:269" coordorigin="12184,1572" coordsize="2722,269" path="m12184,1841l14906,1841,14906,1572,12184,1572,12184,1841e" filled="t" fillcolor="#F6F5ED" stroked="f">
                <v:path arrowok="t"/>
                <v:fill/>
              </v:shape>
            </v:group>
            <v:group style="position:absolute;left:12184;top:1841;width:2722;height:271" coordorigin="12184,1841" coordsize="2722,271">
              <v:shape style="position:absolute;left:12184;top:1841;width:2722;height:271" coordorigin="12184,1841" coordsize="2722,271" path="m12184,2112l14906,2112,14906,1841,12184,1841,12184,2112e" filled="t" fillcolor="#F6F5ED" stroked="f">
                <v:path arrowok="t"/>
                <v:fill/>
              </v:shape>
            </v:group>
            <v:group style="position:absolute;left:12184;top:2112;width:2722;height:269" coordorigin="12184,2112" coordsize="2722,269">
              <v:shape style="position:absolute;left:12184;top:2112;width:2722;height:269" coordorigin="12184,2112" coordsize="2722,269" path="m12184,2381l14906,2381,14906,2112,12184,2112,12184,2381e" filled="t" fillcolor="#F6F5ED" stroked="f">
                <v:path arrowok="t"/>
                <v:fill/>
              </v:shape>
            </v:group>
            <v:group style="position:absolute;left:12184;top:2381;width:2722;height:269" coordorigin="12184,2381" coordsize="2722,269">
              <v:shape style="position:absolute;left:12184;top:2381;width:2722;height:269" coordorigin="12184,2381" coordsize="2722,269" path="m12184,2650l14906,2650,14906,2381,12184,2381,12184,2650e" filled="t" fillcolor="#F6F5ED" stroked="f">
                <v:path arrowok="t"/>
                <v:fill/>
              </v:shape>
            </v:group>
            <v:group style="position:absolute;left:12184;top:2650;width:2722;height:271" coordorigin="12184,2650" coordsize="2722,271">
              <v:shape style="position:absolute;left:12184;top:2650;width:2722;height:271" coordorigin="12184,2650" coordsize="2722,271" path="m12184,2921l14906,2921,14906,2650,12184,2650,12184,2921e" filled="t" fillcolor="#F6F5ED" stroked="f">
                <v:path arrowok="t"/>
                <v:fill/>
              </v:shape>
            </v:group>
            <v:group style="position:absolute;left:12184;top:2921;width:2722;height:281" coordorigin="12184,2921" coordsize="2722,281">
              <v:shape style="position:absolute;left:12184;top:2921;width:2722;height:281" coordorigin="12184,2921" coordsize="2722,281" path="m12184,3202l14906,3202,14906,2921,12184,2921,12184,3202e" filled="t" fillcolor="#F6F5ED" stroked="f">
                <v:path arrowok="t"/>
                <v:fill/>
              </v:shape>
            </v:group>
            <v:group style="position:absolute;left:12184;top:3202;width:2722;height:281" coordorigin="12184,3202" coordsize="2722,281">
              <v:shape style="position:absolute;left:12184;top:3202;width:2722;height:281" coordorigin="12184,3202" coordsize="2722,281" path="m12184,3483l14906,3483,14906,3202,12184,3202,12184,3483e" filled="t" fillcolor="#F6F5ED" stroked="f">
                <v:path arrowok="t"/>
                <v:fill/>
              </v:shape>
            </v:group>
            <v:group style="position:absolute;left:12184;top:3483;width:2722;height:281" coordorigin="12184,3483" coordsize="2722,281">
              <v:shape style="position:absolute;left:12184;top:3483;width:2722;height:281" coordorigin="12184,3483" coordsize="2722,281" path="m12184,3764l14906,3764,14906,3483,12184,3483,12184,3764e" filled="t" fillcolor="#F6F5ED" stroked="f">
                <v:path arrowok="t"/>
                <v:fill/>
              </v:shape>
            </v:group>
            <v:group style="position:absolute;left:12393;top:3764;width:2513;height:283" coordorigin="12393,3764" coordsize="2513,283">
              <v:shape style="position:absolute;left:12393;top:3764;width:2513;height:283" coordorigin="12393,3764" coordsize="2513,283" path="m12393,4047l14906,4047,14906,3764,12393,3764,12393,4047e" filled="t" fillcolor="#F6F5ED" stroked="f">
                <v:path arrowok="t"/>
                <v:fill/>
              </v:shape>
            </v:group>
            <v:group style="position:absolute;left:12393;top:4047;width:2513;height:269" coordorigin="12393,4047" coordsize="2513,269">
              <v:shape style="position:absolute;left:12393;top:4047;width:2513;height:269" coordorigin="12393,4047" coordsize="2513,269" path="m12393,4316l14906,4316,14906,4047,12393,4047,12393,4316e" filled="t" fillcolor="#F6F5ED" stroked="f">
                <v:path arrowok="t"/>
                <v:fill/>
              </v:shape>
            </v:group>
            <v:group style="position:absolute;left:12393;top:4316;width:2513;height:269" coordorigin="12393,4316" coordsize="2513,269">
              <v:shape style="position:absolute;left:12393;top:4316;width:2513;height:269" coordorigin="12393,4316" coordsize="2513,269" path="m12393,4585l14906,4585,14906,4316,12393,4316,12393,4585e" filled="t" fillcolor="#F6F5ED" stroked="f">
                <v:path arrowok="t"/>
                <v:fill/>
              </v:shape>
            </v:group>
            <v:group style="position:absolute;left:12393;top:4585;width:2513;height:271" coordorigin="12393,4585" coordsize="2513,271">
              <v:shape style="position:absolute;left:12393;top:4585;width:2513;height:271" coordorigin="12393,4585" coordsize="2513,271" path="m12393,4856l14906,4856,14906,4585,12393,4585,12393,4856e" filled="t" fillcolor="#F6F5ED" stroked="f">
                <v:path arrowok="t"/>
                <v:fill/>
              </v:shape>
            </v:group>
            <v:group style="position:absolute;left:12393;top:4856;width:2513;height:269" coordorigin="12393,4856" coordsize="2513,269">
              <v:shape style="position:absolute;left:12393;top:4856;width:2513;height:269" coordorigin="12393,4856" coordsize="2513,269" path="m12393,5125l14906,5125,14906,4856,12393,4856,12393,5125e" filled="t" fillcolor="#F6F5ED" stroked="f">
                <v:path arrowok="t"/>
                <v:fill/>
              </v:shape>
            </v:group>
            <v:group style="position:absolute;left:12393;top:5125;width:2513;height:269" coordorigin="12393,5125" coordsize="2513,269">
              <v:shape style="position:absolute;left:12393;top:5125;width:2513;height:269" coordorigin="12393,5125" coordsize="2513,269" path="m12393,5394l14906,5394,14906,5125,12393,5125,12393,5394e" filled="t" fillcolor="#F6F5ED" stroked="f">
                <v:path arrowok="t"/>
                <v:fill/>
              </v:shape>
            </v:group>
            <v:group style="position:absolute;left:9973;top:5394;width:4932;height:272" coordorigin="9973,5394" coordsize="4932,272">
              <v:shape style="position:absolute;left:9973;top:5394;width:4932;height:272" coordorigin="9973,5394" coordsize="4932,272" path="m9973,5665l14906,5665,14906,5394,9973,5394,9973,5665e" filled="t" fillcolor="#F6F5ED" stroked="f">
                <v:path arrowok="t"/>
                <v:fill/>
              </v:shape>
            </v:group>
            <v:group style="position:absolute;left:9973;top:5665;width:4932;height:269" coordorigin="9973,5665" coordsize="4932,269">
              <v:shape style="position:absolute;left:9973;top:5665;width:4932;height:269" coordorigin="9973,5665" coordsize="4932,269" path="m9973,5934l14906,5934,14906,5665,9973,5665,9973,5934e" filled="t" fillcolor="#F6F5ED" stroked="f">
                <v:path arrowok="t"/>
                <v:fill/>
              </v:shape>
            </v:group>
            <v:group style="position:absolute;left:9973;top:5934;width:4932;height:269" coordorigin="9973,5934" coordsize="4932,269">
              <v:shape style="position:absolute;left:9973;top:5934;width:4932;height:269" coordorigin="9973,5934" coordsize="4932,269" path="m9973,6203l14906,6203,14906,5934,9973,5934,9973,6203e" filled="t" fillcolor="#F6F5ED" stroked="f">
                <v:path arrowok="t"/>
                <v:fill/>
              </v:shape>
            </v:group>
            <v:group style="position:absolute;left:9973;top:6203;width:4932;height:271" coordorigin="9973,6203" coordsize="4932,271">
              <v:shape style="position:absolute;left:9973;top:6203;width:4932;height:271" coordorigin="9973,6203" coordsize="4932,271" path="m9973,6474l14906,6474,14906,6203,9973,6203,9973,6474e" filled="t" fillcolor="#F6F5ED" stroked="f">
                <v:path arrowok="t"/>
                <v:fill/>
              </v:shape>
            </v:group>
            <v:group style="position:absolute;left:9973;top:6474;width:4932;height:468" coordorigin="9973,6474" coordsize="4932,468">
              <v:shape style="position:absolute;left:9973;top:6474;width:4932;height:468" coordorigin="9973,6474" coordsize="4932,468" path="m9973,6942l14906,6942,14906,6474,9973,6474,9973,6942e" filled="t" fillcolor="#F6F5ED" stroked="f">
                <v:path arrowok="t"/>
                <v:fill/>
              </v:shape>
            </v:group>
            <v:group style="position:absolute;left:9973;top:6942;width:4932;height:283" coordorigin="9973,6942" coordsize="4932,283">
              <v:shape style="position:absolute;left:9973;top:6942;width:4932;height:283" coordorigin="9973,6942" coordsize="4932,283" path="m9973,7225l14906,7225,14906,6942,9973,6942,9973,7225e" filled="t" fillcolor="#F6F5ED" stroked="f">
                <v:path arrowok="t"/>
                <v:fill/>
              </v:shape>
            </v:group>
            <v:group style="position:absolute;left:9973;top:7225;width:4932;height:281" coordorigin="9973,7225" coordsize="4932,281">
              <v:shape style="position:absolute;left:9973;top:7225;width:4932;height:281" coordorigin="9973,7225" coordsize="4932,281" path="m9973,7506l14906,7506,14906,7225,9973,7225,9973,7506e" filled="t" fillcolor="#F6F5ED" stroked="f">
                <v:path arrowok="t"/>
                <v:fill/>
              </v:shape>
            </v:group>
            <v:group style="position:absolute;left:9973;top:7506;width:4932;height:281" coordorigin="9973,7506" coordsize="4932,281">
              <v:shape style="position:absolute;left:9973;top:7506;width:4932;height:281" coordorigin="9973,7506" coordsize="4932,281" path="m9973,7788l14906,7788,14906,7506,9973,7506,9973,7788e" filled="t" fillcolor="#F6F5ED" stroked="f">
                <v:path arrowok="t"/>
                <v:fill/>
              </v:shape>
            </v:group>
            <v:group style="position:absolute;left:9973;top:7788;width:4932;height:281" coordorigin="9973,7788" coordsize="4932,281">
              <v:shape style="position:absolute;left:9973;top:7788;width:4932;height:281" coordorigin="9973,7788" coordsize="4932,281" path="m9973,8068l14906,8068,14906,7788,9973,7788,9973,8068e" filled="t" fillcolor="#F6F5ED" stroked="f">
                <v:path arrowok="t"/>
                <v:fill/>
              </v:shape>
            </v:group>
            <v:group style="position:absolute;left:9973;top:8068;width:4932;height:283" coordorigin="9973,8068" coordsize="4932,283">
              <v:shape style="position:absolute;left:9973;top:8068;width:4932;height:283" coordorigin="9973,8068" coordsize="4932,283" path="m9973,8352l14906,8352,14906,8068,9973,8068,9973,8352e" filled="t" fillcolor="#F6F5ED" stroked="f">
                <v:path arrowok="t"/>
                <v:fill/>
              </v:shape>
            </v:group>
            <v:group style="position:absolute;left:9973;top:8352;width:4932;height:281" coordorigin="9973,8352" coordsize="4932,281">
              <v:shape style="position:absolute;left:9973;top:8352;width:4932;height:281" coordorigin="9973,8352" coordsize="4932,281" path="m9973,8632l14906,8632,14906,8352,9973,8352,9973,8632e" filled="t" fillcolor="#F6F5ED" stroked="f">
                <v:path arrowok="t"/>
                <v:fill/>
              </v:shape>
            </v:group>
            <v:group style="position:absolute;left:9973;top:8632;width:4932;height:281" coordorigin="9973,8632" coordsize="4932,281">
              <v:shape style="position:absolute;left:9973;top:8632;width:4932;height:281" coordorigin="9973,8632" coordsize="4932,281" path="m9973,8913l14906,8913,14906,8632,9973,8632,9973,8913e" filled="t" fillcolor="#F6F5ED" stroked="f">
                <v:path arrowok="t"/>
                <v:fill/>
              </v:shape>
            </v:group>
            <v:group style="position:absolute;left:9973;top:8913;width:4932;height:281" coordorigin="9973,8913" coordsize="4932,281">
              <v:shape style="position:absolute;left:9973;top:8913;width:4932;height:281" coordorigin="9973,8913" coordsize="4932,281" path="m9973,9194l14906,9194,14906,8913,9973,8913,9973,9194e" filled="t" fillcolor="#F6F5ED" stroked="f">
                <v:path arrowok="t"/>
                <v:fill/>
              </v:shape>
            </v:group>
            <v:group style="position:absolute;left:9973;top:9194;width:4932;height:283" coordorigin="9973,9194" coordsize="4932,283">
              <v:shape style="position:absolute;left:9973;top:9194;width:4932;height:283" coordorigin="9973,9194" coordsize="4932,283" path="m9973,9477l14906,9477,14906,9194,9973,9194,9973,9477e" filled="t" fillcolor="#F6F5ED" stroked="f">
                <v:path arrowok="t"/>
                <v:fill/>
              </v:shape>
            </v:group>
            <v:group style="position:absolute;left:9973;top:9477;width:4932;height:281" coordorigin="9973,9477" coordsize="4932,281">
              <v:shape style="position:absolute;left:9973;top:9477;width:4932;height:281" coordorigin="9973,9477" coordsize="4932,281" path="m9973,9758l14906,9758,14906,9477,9973,9477,9973,9758e" filled="t" fillcolor="#F6F5ED" stroked="f">
                <v:path arrowok="t"/>
                <v:fill/>
              </v:shape>
            </v:group>
            <v:group style="position:absolute;left:9973;top:9758;width:4932;height:281" coordorigin="9973,9758" coordsize="4932,281">
              <v:shape style="position:absolute;left:9973;top:9758;width:4932;height:281" coordorigin="9973,9758" coordsize="4932,281" path="m9973,10039l14906,10039,14906,9758,9973,9758,9973,10039e" filled="t" fillcolor="#F6F5ED" stroked="f">
                <v:path arrowok="t"/>
                <v:fill/>
              </v:shape>
            </v:group>
            <v:group style="position:absolute;left:9973;top:10039;width:4932;height:281" coordorigin="9973,10039" coordsize="4932,281">
              <v:shape style="position:absolute;left:9973;top:10039;width:4932;height:281" coordorigin="9973,10039" coordsize="4932,281" path="m9973,10320l14906,10320,14906,10039,9973,10039,9973,10320e" filled="t" fillcolor="#F6F5ED" stroked="f">
                <v:path arrowok="t"/>
                <v:fill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10644;width:5364;height:2" coordorigin="9757,10644" coordsize="5364,2">
              <v:shape style="position:absolute;left:9757;top:10644;width:5364;height:2" coordorigin="9757,10644" coordsize="5364,0" path="m9757,10644l15122,10644e" filled="f" stroked="t" strokeweight="3.7pt" strokecolor="#F6F5ED">
                <v:path arrowok="t"/>
              </v:shape>
            </v:group>
            <v:group style="position:absolute;left:9757;top:1229;width:2;height:9451" coordorigin="9757,1229" coordsize="2,9451">
              <v:shape style="position:absolute;left:9757;top:1229;width:2;height:9451" coordorigin="9757,1229" coordsize="0,9451" path="m9757,1229l9757,10680e" filled="f" stroked="t" strokeweight=".579980pt" strokecolor="#000000">
                <v:path arrowok="t"/>
              </v:shape>
              <v:shape style="position:absolute;left:9931;top:1690;width:2071;height:2311" type="#_x0000_t75">
                <v:imagedata r:id="rId10" o:title=""/>
              </v:shape>
              <v:shape style="position:absolute;left:9876;top:3890;width:2335;height:1320" type="#_x0000_t75">
                <v:imagedata r:id="rId1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ecessary</w:t>
      </w:r>
      <w:r>
        <w:rPr>
          <w:rFonts w:ascii="Calibri" w:hAnsi="Calibri" w:cs="Calibri" w:eastAsia="Calibri"/>
          <w:sz w:val="24"/>
          <w:szCs w:val="24"/>
          <w:spacing w:val="-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y,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Publ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6" w:right="5145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is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ist</w:t>
      </w:r>
      <w:r>
        <w:rPr>
          <w:rFonts w:ascii="Calibri" w:hAnsi="Calibri" w:cs="Calibri" w:eastAsia="Calibri"/>
          <w:sz w:val="32"/>
          <w:szCs w:val="3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is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7" w:after="0" w:line="262" w:lineRule="auto"/>
        <w:ind w:left="116" w:right="7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Title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II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val.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rimina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olicies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ovisi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iliary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services,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ign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raille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left="116" w:right="8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3891"/>
        <w:jc w:val="both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W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at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are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3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mmodati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s?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4" w:after="0" w:line="262" w:lineRule="auto"/>
        <w:ind w:left="116" w:right="7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ase,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ove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116" w:right="-5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opera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rce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12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87" w:right="1371" w:firstLine="-27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1)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els,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ex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six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19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2)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349" w:right="-64" w:firstLine="-23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3)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ses,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alls,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ms)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exact"/>
        <w:ind w:left="2211" w:right="455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If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ou’re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usi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fish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,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ould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ull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door.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20" w:right="294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Access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ble</w:t>
      </w:r>
      <w:r>
        <w:rPr>
          <w:rFonts w:ascii="Cambria" w:hAnsi="Cambria" w:cs="Cambria" w:eastAsia="Cambria"/>
          <w:sz w:val="24"/>
          <w:szCs w:val="24"/>
          <w:spacing w:val="-8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lop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es</w:t>
      </w:r>
      <w:r>
        <w:rPr>
          <w:rFonts w:ascii="Cambria" w:hAnsi="Cambria" w:cs="Cambria" w:eastAsia="Cambria"/>
          <w:sz w:val="24"/>
          <w:szCs w:val="24"/>
          <w:spacing w:val="-3"/>
          <w:w w:val="100"/>
          <w:b/>
          <w:bCs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You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24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ape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measur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level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surface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ec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</w:p>
    <w:p>
      <w:pPr>
        <w:spacing w:before="0" w:after="0" w:line="272" w:lineRule="exact"/>
        <w:ind w:right="37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me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Put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surfa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</w:p>
    <w:p>
      <w:pPr>
        <w:spacing w:before="0" w:after="0" w:line="265" w:lineRule="exact"/>
        <w:ind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el’s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aug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level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</w:p>
    <w:p>
      <w:pPr>
        <w:spacing w:before="0" w:after="0" w:line="272" w:lineRule="exact"/>
        <w:ind w:right="412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ow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level.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Measu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dis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level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surface.</w:t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293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ramp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x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imum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unn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ng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l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at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mea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eve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y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heig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sho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ld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least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es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99"/>
        </w:rPr>
        <w:t>of</w:t>
      </w:r>
      <w:r>
        <w:rPr>
          <w:rFonts w:ascii="Cambria" w:hAnsi="Cambria" w:cs="Cambria" w:eastAsia="Cambria"/>
          <w:sz w:val="24"/>
          <w:szCs w:val="24"/>
          <w:spacing w:val="0"/>
          <w:w w:val="99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99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amp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un.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bo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level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amp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face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inches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right="299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less,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slop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less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(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=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5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=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6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hi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ual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).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than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,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ramp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too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exampl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,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if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3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es,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slope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8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(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3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=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8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hich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er</w:t>
      </w:r>
      <w:r>
        <w:rPr>
          <w:rFonts w:ascii="Cambria" w:hAnsi="Cambria" w:cs="Cambria" w:eastAsia="Cambria"/>
          <w:sz w:val="24"/>
          <w:szCs w:val="24"/>
          <w:spacing w:val="-8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l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ope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than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)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8721" w:space="432"/>
            <w:col w:w="5287"/>
          </w:cols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513" w:top="1120" w:bottom="700" w:left="740" w:right="580"/>
          <w:pgSz w:w="15840" w:h="12240" w:orient="landscape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485.779999pt;margin-top:60.959999pt;width:272.160pt;height:485.66pt;mso-position-horizontal-relative:page;mso-position-vertical-relative:page;z-index:-7792" coordorigin="9716,1219" coordsize="5443,9713">
            <v:group style="position:absolute;left:9762;top:1229;width:5360;height:9693" coordorigin="9762,1229" coordsize="5360,9693">
              <v:shape style="position:absolute;left:9762;top:1229;width:5360;height:9693" coordorigin="9762,1229" coordsize="5360,9693" path="m9762,10922l15122,10922,15122,1229,9762,1229,9762,10922e" filled="t" fillcolor="#F6F5ED" stroked="f">
                <v:path arrowok="t"/>
                <v:fill/>
              </v:shape>
            </v:group>
            <v:group style="position:absolute;left:9973;top:1301;width:4932;height:283" coordorigin="9973,1301" coordsize="4932,283">
              <v:shape style="position:absolute;left:9973;top:1301;width:4932;height:283" coordorigin="9973,1301" coordsize="4932,283" path="m9973,1584l14906,1584,14906,1301,9973,1301,9973,1584e" filled="t" fillcolor="#F6F5ED" stroked="f">
                <v:path arrowok="t"/>
                <v:fill/>
              </v:shape>
            </v:group>
            <v:group style="position:absolute;left:9973;top:1584;width:4932;height:281" coordorigin="9973,1584" coordsize="4932,281">
              <v:shape style="position:absolute;left:9973;top:1584;width:4932;height:281" coordorigin="9973,1584" coordsize="4932,281" path="m9973,1865l14906,1865,14906,1584,9973,1584,9973,1865e" filled="t" fillcolor="#F6F5ED" stroked="f">
                <v:path arrowok="t"/>
                <v:fill/>
              </v:shape>
            </v:group>
            <v:group style="position:absolute;left:9973;top:1865;width:4932;height:281" coordorigin="9973,1865" coordsize="4932,281">
              <v:shape style="position:absolute;left:9973;top:1865;width:4932;height:281" coordorigin="9973,1865" coordsize="4932,281" path="m9973,2146l14906,2146,14906,1865,9973,1865,9973,2146e" filled="t" fillcolor="#F6F5ED" stroked="f">
                <v:path arrowok="t"/>
                <v:fill/>
              </v:shape>
            </v:group>
            <v:group style="position:absolute;left:9973;top:2146;width:4932;height:281" coordorigin="9973,2146" coordsize="4932,281">
              <v:shape style="position:absolute;left:9973;top:2146;width:4932;height:281" coordorigin="9973,2146" coordsize="4932,281" path="m9973,2427l14906,2427,14906,2146,9973,2146,9973,2427e" filled="t" fillcolor="#F6F5ED" stroked="f">
                <v:path arrowok="t"/>
                <v:fill/>
              </v:shape>
            </v:group>
            <v:group style="position:absolute;left:9973;top:2427;width:4932;height:283" coordorigin="9973,2427" coordsize="4932,283">
              <v:shape style="position:absolute;left:9973;top:2427;width:4932;height:283" coordorigin="9973,2427" coordsize="4932,283" path="m9973,2710l14906,2710,14906,2427,9973,2427,9973,2710e" filled="t" fillcolor="#F6F5ED" stroked="f">
                <v:path arrowok="t"/>
                <v:fill/>
              </v:shape>
            </v:group>
            <v:group style="position:absolute;left:9973;top:2710;width:4932;height:269" coordorigin="9973,2710" coordsize="4932,269">
              <v:shape style="position:absolute;left:9973;top:2710;width:4932;height:269" coordorigin="9973,2710" coordsize="4932,269" path="m9973,2979l14906,2979,14906,2710,9973,2710,9973,2979e" filled="t" fillcolor="#F6F5ED" stroked="f">
                <v:path arrowok="t"/>
                <v:fill/>
              </v:shape>
            </v:group>
            <v:group style="position:absolute;left:9973;top:2979;width:4932;height:269" coordorigin="9973,2979" coordsize="4932,269">
              <v:shape style="position:absolute;left:9973;top:2979;width:4932;height:269" coordorigin="9973,2979" coordsize="4932,269" path="m9973,3248l14906,3248,14906,2979,9973,2979,9973,3248e" filled="t" fillcolor="#F6F5ED" stroked="f">
                <v:path arrowok="t"/>
                <v:fill/>
              </v:shape>
            </v:group>
            <v:group style="position:absolute;left:9973;top:3248;width:4932;height:272" coordorigin="9973,3248" coordsize="4932,272">
              <v:shape style="position:absolute;left:9973;top:3248;width:4932;height:272" coordorigin="9973,3248" coordsize="4932,272" path="m9973,3519l14906,3519,14906,3248,9973,3248,9973,3519e" filled="t" fillcolor="#F6F5ED" stroked="f">
                <v:path arrowok="t"/>
                <v:fill/>
              </v:shape>
            </v:group>
            <v:group style="position:absolute;left:9973;top:3519;width:4932;height:281" coordorigin="9973,3519" coordsize="4932,281">
              <v:shape style="position:absolute;left:9973;top:3519;width:4932;height:281" coordorigin="9973,3519" coordsize="4932,281" path="m9973,3800l14906,3800,14906,3519,9973,3519,9973,3800e" filled="t" fillcolor="#F6F5ED" stroked="f">
                <v:path arrowok="t"/>
                <v:fill/>
              </v:shape>
            </v:group>
            <v:group style="position:absolute;left:9973;top:3800;width:4932;height:281" coordorigin="9973,3800" coordsize="4932,281">
              <v:shape style="position:absolute;left:9973;top:3800;width:4932;height:281" coordorigin="9973,3800" coordsize="4932,281" path="m9973,4081l14906,4081,14906,3800,9973,3800,9973,4081e" filled="t" fillcolor="#F6F5ED" stroked="f">
                <v:path arrowok="t"/>
                <v:fill/>
              </v:shape>
            </v:group>
            <v:group style="position:absolute;left:9973;top:4081;width:4932;height:281" coordorigin="9973,4081" coordsize="4932,281">
              <v:shape style="position:absolute;left:9973;top:4081;width:4932;height:281" coordorigin="9973,4081" coordsize="4932,281" path="m9973,4362l14906,4362,14906,4081,9973,4081,9973,4362e" filled="t" fillcolor="#F6F5ED" stroked="f">
                <v:path arrowok="t"/>
                <v:fill/>
              </v:shape>
            </v:group>
            <v:group style="position:absolute;left:9973;top:4362;width:4932;height:283" coordorigin="9973,4362" coordsize="4932,283">
              <v:shape style="position:absolute;left:9973;top:4362;width:4932;height:283" coordorigin="9973,4362" coordsize="4932,283" path="m9973,4645l14906,4645,14906,4362,9973,4362,9973,4645e" filled="t" fillcolor="#F6F5ED" stroked="f">
                <v:path arrowok="t"/>
                <v:fill/>
              </v:shape>
            </v:group>
            <v:group style="position:absolute;left:9973;top:4645;width:4932;height:281" coordorigin="9973,4645" coordsize="4932,281">
              <v:shape style="position:absolute;left:9973;top:4645;width:4932;height:281" coordorigin="9973,4645" coordsize="4932,281" path="m9973,4926l14906,4926,14906,4645,9973,4645,9973,4926e" filled="t" fillcolor="#F6F5ED" stroked="f">
                <v:path arrowok="t"/>
                <v:fill/>
              </v:shape>
            </v:group>
            <v:group style="position:absolute;left:9973;top:4926;width:4932;height:281" coordorigin="9973,4926" coordsize="4932,281">
              <v:shape style="position:absolute;left:9973;top:4926;width:4932;height:281" coordorigin="9973,4926" coordsize="4932,281" path="m9973,5207l14906,5207,14906,4926,9973,4926,9973,5207e" filled="t" fillcolor="#F6F5ED" stroked="f">
                <v:path arrowok="t"/>
                <v:fill/>
              </v:shape>
            </v:group>
            <v:group style="position:absolute;left:9973;top:5207;width:4932;height:281" coordorigin="9973,5207" coordsize="4932,281">
              <v:shape style="position:absolute;left:9973;top:5207;width:4932;height:281" coordorigin="9973,5207" coordsize="4932,281" path="m9973,5487l14906,5487,14906,5207,9973,5207,9973,5487e" filled="t" fillcolor="#F6F5ED" stroked="f">
                <v:path arrowok="t"/>
                <v:fill/>
              </v:shape>
            </v:group>
            <v:group style="position:absolute;left:9973;top:5487;width:4932;height:284" coordorigin="9973,5487" coordsize="4932,284">
              <v:shape style="position:absolute;left:9973;top:5487;width:4932;height:284" coordorigin="9973,5487" coordsize="4932,284" path="m9973,5771l14906,5771,14906,5487,9973,5487,9973,5771e" filled="t" fillcolor="#F6F5ED" stroked="f">
                <v:path arrowok="t"/>
                <v:fill/>
              </v:shape>
            </v:group>
            <v:group style="position:absolute;left:9973;top:5771;width:4932;height:281" coordorigin="9973,5771" coordsize="4932,281">
              <v:shape style="position:absolute;left:9973;top:5771;width:4932;height:281" coordorigin="9973,5771" coordsize="4932,281" path="m9973,6052l14906,6052,14906,5771,9973,5771,9973,6052e" filled="t" fillcolor="#F6F5ED" stroked="f">
                <v:path arrowok="t"/>
                <v:fill/>
              </v:shape>
            </v:group>
            <v:group style="position:absolute;left:9973;top:6052;width:4932;height:281" coordorigin="9973,6052" coordsize="4932,281">
              <v:shape style="position:absolute;left:9973;top:6052;width:4932;height:281" coordorigin="9973,6052" coordsize="4932,281" path="m9973,6333l14906,6333,14906,6052,9973,6052,9973,6333e" filled="t" fillcolor="#F6F5ED" stroked="f">
                <v:path arrowok="t"/>
                <v:fill/>
              </v:shape>
            </v:group>
            <v:group style="position:absolute;left:9973;top:6333;width:4932;height:269" coordorigin="9973,6333" coordsize="4932,269">
              <v:shape style="position:absolute;left:9973;top:6333;width:4932;height:269" coordorigin="9973,6333" coordsize="4932,269" path="m9973,6601l14906,6601,14906,6333,9973,6333,9973,6601e" filled="t" fillcolor="#F6F5ED" stroked="f">
                <v:path arrowok="t"/>
                <v:fill/>
              </v:shape>
            </v:group>
            <v:group style="position:absolute;left:9973;top:6601;width:4932;height:271" coordorigin="9973,6601" coordsize="4932,271">
              <v:shape style="position:absolute;left:9973;top:6601;width:4932;height:271" coordorigin="9973,6601" coordsize="4932,271" path="m9973,6873l14906,6873,14906,6601,9973,6601,9973,6873e" filled="t" fillcolor="#F6F5ED" stroked="f">
                <v:path arrowok="t"/>
                <v:fill/>
              </v:shape>
            </v:group>
            <v:group style="position:absolute;left:9973;top:6873;width:4932;height:269" coordorigin="9973,6873" coordsize="4932,269">
              <v:shape style="position:absolute;left:9973;top:6873;width:4932;height:269" coordorigin="9973,6873" coordsize="4932,269" path="m9973,7141l14906,7141,14906,6873,9973,6873,9973,7141e" filled="t" fillcolor="#F6F5ED" stroked="f">
                <v:path arrowok="t"/>
                <v:fill/>
              </v:shape>
            </v:group>
            <v:group style="position:absolute;left:9973;top:7141;width:4932;height:269" coordorigin="9973,7141" coordsize="4932,269">
              <v:shape style="position:absolute;left:9973;top:7141;width:4932;height:269" coordorigin="9973,7141" coordsize="4932,269" path="m9973,7410l14906,7410,14906,7141,9973,7141,9973,7410e" filled="t" fillcolor="#F6F5ED" stroked="f">
                <v:path arrowok="t"/>
                <v:fill/>
              </v:shape>
            </v:group>
            <v:group style="position:absolute;left:9973;top:7410;width:4932;height:271" coordorigin="9973,7410" coordsize="4932,271">
              <v:shape style="position:absolute;left:9973;top:7410;width:4932;height:271" coordorigin="9973,7410" coordsize="4932,271" path="m9973,7681l14906,7681,14906,7410,9973,7410,9973,7681e" filled="t" fillcolor="#F6F5ED" stroked="f">
                <v:path arrowok="t"/>
                <v:fill/>
              </v:shape>
            </v:group>
            <v:group style="position:absolute;left:9973;top:7682;width:4932;height:269" coordorigin="9973,7682" coordsize="4932,269">
              <v:shape style="position:absolute;left:9973;top:7682;width:4932;height:269" coordorigin="9973,7682" coordsize="4932,269" path="m9973,7951l14906,7951,14906,7682,9973,7682,9973,7951e" filled="t" fillcolor="#F6F5ED" stroked="f">
                <v:path arrowok="t"/>
                <v:fill/>
              </v:shape>
            </v:group>
            <v:group style="position:absolute;left:9973;top:7951;width:4932;height:271" coordorigin="9973,7951" coordsize="4932,271">
              <v:shape style="position:absolute;left:9973;top:7951;width:4932;height:271" coordorigin="9973,7951" coordsize="4932,271" path="m9973,8222l14906,8222,14906,7951,9973,7951,9973,8222e" filled="t" fillcolor="#F6F5ED" stroked="f">
                <v:path arrowok="t"/>
                <v:fill/>
              </v:shape>
            </v:group>
            <v:group style="position:absolute;left:9973;top:8222;width:4932;height:269" coordorigin="9973,8222" coordsize="4932,269">
              <v:shape style="position:absolute;left:9973;top:8222;width:4932;height:269" coordorigin="9973,8222" coordsize="4932,269" path="m9973,8491l14906,8491,14906,8222,9973,8222,9973,8491e" filled="t" fillcolor="#F6F5ED" stroked="f">
                <v:path arrowok="t"/>
                <v:fill/>
              </v:shape>
            </v:group>
            <v:group style="position:absolute;left:9973;top:8491;width:4932;height:269" coordorigin="9973,8491" coordsize="4932,269">
              <v:shape style="position:absolute;left:9973;top:8491;width:4932;height:269" coordorigin="9973,8491" coordsize="4932,269" path="m9973,8760l14906,8760,14906,8491,9973,8491,9973,8760e" filled="t" fillcolor="#F6F5ED" stroked="f">
                <v:path arrowok="t"/>
                <v:fill/>
              </v:shape>
            </v:group>
            <v:group style="position:absolute;left:9973;top:8760;width:4932;height:461" coordorigin="9973,8760" coordsize="4932,461">
              <v:shape style="position:absolute;left:9973;top:8760;width:4932;height:461" coordorigin="9973,8760" coordsize="4932,461" path="m9973,9220l14906,9220,14906,8760,9973,8760,9973,9220e" filled="t" fillcolor="#F6F5ED" stroked="f">
                <v:path arrowok="t"/>
                <v:fill/>
              </v:shape>
            </v:group>
            <v:group style="position:absolute;left:9973;top:9220;width:4932;height:271" coordorigin="9973,9220" coordsize="4932,271">
              <v:shape style="position:absolute;left:9973;top:9220;width:4932;height:271" coordorigin="9973,9220" coordsize="4932,271" path="m9973,9492l14906,9492,14906,9220,9973,9220,9973,9492e" filled="t" fillcolor="#F6F5ED" stroked="f">
                <v:path arrowok="t"/>
                <v:fill/>
              </v:shape>
            </v:group>
            <v:group style="position:absolute;left:9973;top:9492;width:4932;height:269" coordorigin="9973,9492" coordsize="4932,269">
              <v:shape style="position:absolute;left:9973;top:9492;width:4932;height:269" coordorigin="9973,9492" coordsize="4932,269" path="m9973,9760l14906,9760,14906,9492,9973,9492,9973,9760e" filled="t" fillcolor="#F6F5ED" stroked="f">
                <v:path arrowok="t"/>
                <v:fill/>
              </v:shape>
            </v:group>
            <v:group style="position:absolute;left:9973;top:9760;width:4932;height:272" coordorigin="9973,9760" coordsize="4932,272">
              <v:shape style="position:absolute;left:9973;top:9760;width:4932;height:272" coordorigin="9973,9760" coordsize="4932,272" path="m9973,10032l14906,10032,14906,9760,9973,9760,9973,10032e" filled="t" fillcolor="#F6F5ED" stroked="f">
                <v:path arrowok="t"/>
                <v:fill/>
              </v:shape>
            </v:group>
            <v:group style="position:absolute;left:9973;top:10032;width:4932;height:269" coordorigin="9973,10032" coordsize="4932,269">
              <v:shape style="position:absolute;left:9973;top:10032;width:4932;height:269" coordorigin="9973,10032" coordsize="4932,269" path="m9973,10301l14906,10301,14906,10032,9973,10032,9973,10301e" filled="t" fillcolor="#F6F5ED" stroked="f">
                <v:path arrowok="t"/>
                <v:fill/>
              </v:shape>
            </v:group>
            <v:group style="position:absolute;left:9973;top:10301;width:4932;height:269" coordorigin="9973,10301" coordsize="4932,269">
              <v:shape style="position:absolute;left:9973;top:10301;width:4932;height:269" coordorigin="9973,10301" coordsize="4932,269" path="m9973,10570l14906,10570,14906,10301,9973,10301,9973,10570e" filled="t" fillcolor="#F6F5ED" stroked="f">
                <v:path arrowok="t"/>
                <v:fill/>
              </v:shape>
            </v:group>
            <v:group style="position:absolute;left:9973;top:10570;width:4932;height:281" coordorigin="9973,10570" coordsize="4932,281">
              <v:shape style="position:absolute;left:9973;top:10570;width:4932;height:281" coordorigin="9973,10570" coordsize="4932,281" path="m9973,10850l14906,10850,14906,10570,9973,10570,9973,10850e" filled="t" fillcolor="#F6F5ED" stroked="f">
                <v:path arrowok="t"/>
                <v:fill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10886;width:5364;height:2" coordorigin="9757,10886" coordsize="5364,2">
              <v:shape style="position:absolute;left:9757;top:10886;width:5364;height:2" coordorigin="9757,10886" coordsize="5364,0" path="m9757,10886l15122,10886e" filled="f" stroked="t" strokeweight="3.7pt" strokecolor="#F6F5ED">
                <v:path arrowok="t"/>
              </v:shape>
            </v:group>
            <v:group style="position:absolute;left:9757;top:1229;width:2;height:9693" coordorigin="9757,1229" coordsize="2,9693">
              <v:shape style="position:absolute;left:9757;top:1229;width:2;height:9693" coordorigin="9757,1229" coordsize="0,9693" path="m9757,1229l9757,10922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alls)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8" w:lineRule="auto"/>
        <w:ind w:left="470" w:right="575" w:firstLine="-27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5)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ies,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groce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oppi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7" w:lineRule="auto"/>
        <w:ind w:left="467" w:right="-64" w:firstLine="-27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ravel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services,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yers,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ies,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offices,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offices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als)</w:t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auto"/>
        <w:ind w:left="467" w:right="-51" w:firstLine="-271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acili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(e.g.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galle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ies)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9)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ecre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.g.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auto"/>
        <w:ind w:left="467" w:right="-45" w:firstLine="-36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e.g.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ols,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ry,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onda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ls)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8" w:lineRule="auto"/>
        <w:ind w:left="467" w:right="254" w:firstLine="-36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ments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care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ior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opti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7" w:lineRule="auto"/>
        <w:ind w:left="467" w:right="219" w:firstLine="-362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laces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(e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owli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rses).</w:t>
      </w:r>
    </w:p>
    <w:p>
      <w:pPr>
        <w:spacing w:before="26" w:after="0" w:line="240" w:lineRule="auto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/>
        <w:br w:type="column"/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arts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acc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ssi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that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aren’t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</w:p>
    <w:p>
      <w:pPr>
        <w:spacing w:before="2" w:after="0" w:line="240" w:lineRule="auto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am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,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maximum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slope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allo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ed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0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at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mea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v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ery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heig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</w:p>
    <w:p>
      <w:pPr>
        <w:spacing w:before="3" w:after="0" w:line="280" w:lineRule="exact"/>
        <w:ind w:right="348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must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least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20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es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un.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dis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from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4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</w:p>
    <w:p>
      <w:pPr>
        <w:spacing w:before="3" w:after="0" w:line="268" w:lineRule="exact"/>
        <w:ind w:right="646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level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surface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hould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1.2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(1.2:24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=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1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: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2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0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385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1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or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oss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ccessi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ma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x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imum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slope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allo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w</w:t>
      </w:r>
      <w:r>
        <w:rPr>
          <w:rFonts w:ascii="Cambria" w:hAnsi="Cambria" w:cs="Cambria" w:eastAsia="Cambria"/>
          <w:sz w:val="24"/>
          <w:szCs w:val="24"/>
          <w:spacing w:val="3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8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om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ott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om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2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level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su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face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sh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uld</w:t>
      </w:r>
      <w:r>
        <w:rPr>
          <w:rFonts w:ascii="Cambria" w:hAnsi="Cambria" w:cs="Cambria" w:eastAsia="Cambria"/>
          <w:sz w:val="24"/>
          <w:szCs w:val="24"/>
          <w:spacing w:val="-6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m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han</w:t>
      </w:r>
      <w:r>
        <w:rPr>
          <w:rFonts w:ascii="Cambria" w:hAnsi="Cambria" w:cs="Cambria" w:eastAsia="Cambria"/>
          <w:sz w:val="24"/>
          <w:szCs w:val="24"/>
          <w:spacing w:val="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½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ch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(.5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2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=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1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: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4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8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).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oss</w:t>
      </w:r>
      <w:r>
        <w:rPr>
          <w:rFonts w:ascii="Cambria" w:hAnsi="Cambria" w:cs="Cambria" w:eastAsia="Cambria"/>
          <w:sz w:val="24"/>
          <w:szCs w:val="24"/>
          <w:spacing w:val="-5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an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ccessi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b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le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u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he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slope</w:t>
      </w:r>
      <w:r>
        <w:rPr>
          <w:rFonts w:ascii="Cambria" w:hAnsi="Cambria" w:cs="Cambria" w:eastAsia="Cambria"/>
          <w:sz w:val="24"/>
          <w:szCs w:val="24"/>
          <w:spacing w:val="-4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that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is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er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-2"/>
          <w:w w:val="100"/>
        </w:rPr>
        <w:t>c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ular</w:t>
      </w:r>
      <w:r>
        <w:rPr>
          <w:rFonts w:ascii="Cambria" w:hAnsi="Cambria" w:cs="Cambria" w:eastAsia="Cambria"/>
          <w:sz w:val="24"/>
          <w:szCs w:val="24"/>
          <w:spacing w:val="-1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to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the</w:t>
      </w:r>
      <w:r>
        <w:rPr>
          <w:rFonts w:ascii="Cambria" w:hAnsi="Cambria" w:cs="Cambria" w:eastAsia="Cambria"/>
          <w:sz w:val="24"/>
          <w:szCs w:val="24"/>
          <w:spacing w:val="-3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irect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on</w:t>
      </w:r>
      <w:r>
        <w:rPr>
          <w:rFonts w:ascii="Cambria" w:hAnsi="Cambria" w:cs="Cambria" w:eastAsia="Cambria"/>
          <w:sz w:val="24"/>
          <w:szCs w:val="24"/>
          <w:spacing w:val="-9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of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p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d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es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i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n</w:t>
      </w:r>
      <w:r>
        <w:rPr>
          <w:rFonts w:ascii="Cambria" w:hAnsi="Cambria" w:cs="Cambria" w:eastAsia="Cambria"/>
          <w:sz w:val="24"/>
          <w:szCs w:val="24"/>
          <w:spacing w:val="-7"/>
          <w:w w:val="100"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t</w:t>
      </w:r>
      <w:r>
        <w:rPr>
          <w:rFonts w:ascii="Cambria" w:hAnsi="Cambria" w:cs="Cambria" w:eastAsia="Cambria"/>
          <w:sz w:val="24"/>
          <w:szCs w:val="24"/>
          <w:spacing w:val="-1"/>
          <w:w w:val="100"/>
        </w:rPr>
        <w:t>r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ave</w:t>
      </w:r>
      <w:r>
        <w:rPr>
          <w:rFonts w:ascii="Cambria" w:hAnsi="Cambria" w:cs="Cambria" w:eastAsia="Cambria"/>
          <w:sz w:val="24"/>
          <w:szCs w:val="24"/>
          <w:spacing w:val="1"/>
          <w:w w:val="100"/>
        </w:rPr>
        <w:t>l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  <w:t>.</w:t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97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may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also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usi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b/>
          <w:bCs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  <w:b/>
          <w:bCs/>
        </w:rPr>
        <w:t>igit</w:t>
      </w:r>
      <w:r>
        <w:rPr>
          <w:rFonts w:ascii="Cambria" w:hAnsi="Cambria" w:cs="Cambria" w:eastAsia="Cambria"/>
          <w:sz w:val="23"/>
          <w:szCs w:val="23"/>
          <w:spacing w:val="-2"/>
          <w:w w:val="100"/>
          <w:b/>
          <w:bCs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b/>
          <w:bCs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  <w:b/>
          <w:bCs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  <w:b/>
          <w:bCs/>
        </w:rPr>
        <w:t>eve</w:t>
      </w:r>
      <w:r>
        <w:rPr>
          <w:rFonts w:ascii="Cambria" w:hAnsi="Cambria" w:cs="Cambria" w:eastAsia="Cambria"/>
          <w:sz w:val="23"/>
          <w:szCs w:val="23"/>
          <w:spacing w:val="-1"/>
          <w:w w:val="100"/>
          <w:b/>
          <w:bCs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Be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ruc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asure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alculation</w:t>
      </w:r>
      <w:r>
        <w:rPr>
          <w:rFonts w:ascii="Cambria" w:hAnsi="Cambria" w:cs="Cambria" w:eastAsia="Cambria"/>
          <w:sz w:val="23"/>
          <w:szCs w:val="23"/>
          <w:spacing w:val="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alcula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or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amp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x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imum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ru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allowed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8.33%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(8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3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3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%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1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: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12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)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wi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hout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ramp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maxi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allowed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5%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(1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: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2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0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)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ross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maxi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slo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allowed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2.08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3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%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(1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: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4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8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)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C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eck</w:t>
      </w:r>
      <w:r>
        <w:rPr>
          <w:rFonts w:ascii="Cambria" w:hAnsi="Cambria" w:cs="Cambria" w:eastAsia="Cambria"/>
          <w:sz w:val="24"/>
          <w:szCs w:val="24"/>
          <w:spacing w:val="-5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Y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ou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ot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Every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24"/>
          <w:szCs w:val="24"/>
          <w:spacing w:val="1"/>
          <w:w w:val="100"/>
          <w:b/>
          <w:bCs/>
        </w:rPr>
        <w:t>h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4"/>
          <w:szCs w:val="24"/>
          <w:spacing w:val="-1"/>
          <w:w w:val="100"/>
          <w:b/>
          <w:bCs/>
        </w:rPr>
        <w:t>n</w:t>
      </w:r>
      <w:r>
        <w:rPr>
          <w:rFonts w:ascii="Cambria" w:hAnsi="Cambria" w:cs="Cambria" w:eastAsia="Cambria"/>
          <w:sz w:val="24"/>
          <w:szCs w:val="24"/>
          <w:spacing w:val="0"/>
          <w:w w:val="100"/>
          <w:b/>
          <w:bCs/>
        </w:rPr>
        <w:t>g</w:t>
      </w:r>
      <w:r>
        <w:rPr>
          <w:rFonts w:ascii="Cambria" w:hAnsi="Cambria" w:cs="Cambria" w:eastAsia="Cambria"/>
          <w:sz w:val="24"/>
          <w:szCs w:val="24"/>
          <w:spacing w:val="0"/>
          <w:w w:val="100"/>
        </w:rPr>
      </w:r>
    </w:p>
    <w:p>
      <w:pPr>
        <w:spacing w:before="59" w:after="0" w:line="240" w:lineRule="auto"/>
        <w:ind w:right="376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efo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ave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iew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ake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ow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oes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room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ou’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for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ow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740" w:right="580"/>
          <w:cols w:num="2" w:equalWidth="0">
            <w:col w:w="8801" w:space="432"/>
            <w:col w:w="5287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Mar w:header="0" w:footer="513" w:top="1120" w:bottom="700" w:left="820" w:right="58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85.779999pt;margin-top:60.959999pt;width:272.160pt;height:485.18pt;mso-position-horizontal-relative:page;mso-position-vertical-relative:page;z-index:-7791" coordorigin="9716,1219" coordsize="5443,9704">
            <v:group style="position:absolute;left:9762;top:1229;width:5360;height:9684" coordorigin="9762,1229" coordsize="5360,9684">
              <v:shape style="position:absolute;left:9762;top:1229;width:5360;height:9684" coordorigin="9762,1229" coordsize="5360,9684" path="m9762,10913l15122,10913,15122,1229,9762,1229,9762,10913e" filled="t" fillcolor="#F6F5ED" stroked="f">
                <v:path arrowok="t"/>
                <v:fill/>
              </v:shape>
            </v:group>
            <v:group style="position:absolute;left:9973;top:1301;width:4932;height:422" coordorigin="9973,1301" coordsize="4932,422">
              <v:shape style="position:absolute;left:9973;top:1301;width:4932;height:422" coordorigin="9973,1301" coordsize="4932,422" path="m9973,1724l14906,1724,14906,1301,9973,1301,9973,1724e" filled="t" fillcolor="#F6F5ED" stroked="f">
                <v:path arrowok="t"/>
                <v:fill/>
              </v:shape>
            </v:group>
            <v:group style="position:absolute;left:9973;top:1724;width:4932;height:509" coordorigin="9973,1724" coordsize="4932,509">
              <v:shape style="position:absolute;left:9973;top:1724;width:4932;height:509" coordorigin="9973,1724" coordsize="4932,509" path="m9973,2232l14906,2232,14906,1724,9973,1724,9973,2232e" filled="t" fillcolor="#F6F5ED" stroked="f">
                <v:path arrowok="t"/>
                <v:fill/>
              </v:shape>
            </v:group>
            <v:group style="position:absolute;left:9973;top:2232;width:4932;height:269" coordorigin="9973,2232" coordsize="4932,269">
              <v:shape style="position:absolute;left:9973;top:2232;width:4932;height:269" coordorigin="9973,2232" coordsize="4932,269" path="m9973,2501l14906,2501,14906,2232,9973,2232,9973,2501e" filled="t" fillcolor="#F6F5ED" stroked="f">
                <v:path arrowok="t"/>
                <v:fill/>
              </v:shape>
            </v:group>
            <v:group style="position:absolute;left:9973;top:2501;width:4932;height:271" coordorigin="9973,2501" coordsize="4932,271">
              <v:shape style="position:absolute;left:9973;top:2501;width:4932;height:271" coordorigin="9973,2501" coordsize="4932,271" path="m9973,2772l14906,2772,14906,2501,9973,2501,9973,2772e" filled="t" fillcolor="#F6F5ED" stroked="f">
                <v:path arrowok="t"/>
                <v:fill/>
              </v:shape>
            </v:group>
            <v:group style="position:absolute;left:9973;top:2772;width:4932;height:269" coordorigin="9973,2772" coordsize="4932,269">
              <v:shape style="position:absolute;left:9973;top:2772;width:4932;height:269" coordorigin="9973,2772" coordsize="4932,269" path="m9973,3041l14906,3041,14906,2772,9973,2772,9973,3041e" filled="t" fillcolor="#F6F5ED" stroked="f">
                <v:path arrowok="t"/>
                <v:fill/>
              </v:shape>
            </v:group>
            <v:group style="position:absolute;left:9973;top:3041;width:4932;height:271" coordorigin="9973,3041" coordsize="4932,271">
              <v:shape style="position:absolute;left:9973;top:3041;width:4932;height:271" coordorigin="9973,3041" coordsize="4932,271" path="m9973,3312l14906,3312,14906,3041,9973,3041,9973,3312e" filled="t" fillcolor="#F6F5ED" stroked="f">
                <v:path arrowok="t"/>
                <v:fill/>
              </v:shape>
            </v:group>
            <v:group style="position:absolute;left:9973;top:3313;width:4932;height:269" coordorigin="9973,3313" coordsize="4932,269">
              <v:shape style="position:absolute;left:9973;top:3313;width:4932;height:269" coordorigin="9973,3313" coordsize="4932,269" path="m9973,3582l14906,3582,14906,3313,9973,3313,9973,3582e" filled="t" fillcolor="#F6F5ED" stroked="f">
                <v:path arrowok="t"/>
                <v:fill/>
              </v:shape>
            </v:group>
            <v:group style="position:absolute;left:9973;top:3582;width:4932;height:374" coordorigin="9973,3582" coordsize="4932,374">
              <v:shape style="position:absolute;left:9973;top:3582;width:4932;height:374" coordorigin="9973,3582" coordsize="4932,374" path="m9973,3956l14906,3956,14906,3582,9973,3582,9973,3956e" filled="t" fillcolor="#F6F5ED" stroked="f">
                <v:path arrowok="t"/>
                <v:fill/>
              </v:shape>
            </v:group>
            <v:group style="position:absolute;left:9973;top:3956;width:4932;height:509" coordorigin="9973,3956" coordsize="4932,509">
              <v:shape style="position:absolute;left:9973;top:3956;width:4932;height:509" coordorigin="9973,3956" coordsize="4932,509" path="m9973,4465l14906,4465,14906,3956,9973,3956,9973,4465e" filled="t" fillcolor="#F6F5ED" stroked="f">
                <v:path arrowok="t"/>
                <v:fill/>
              </v:shape>
            </v:group>
            <v:group style="position:absolute;left:9973;top:4465;width:4932;height:269" coordorigin="9973,4465" coordsize="4932,269">
              <v:shape style="position:absolute;left:9973;top:4465;width:4932;height:269" coordorigin="9973,4465" coordsize="4932,269" path="m9973,4734l14906,4734,14906,4465,9973,4465,9973,4734e" filled="t" fillcolor="#F6F5ED" stroked="f">
                <v:path arrowok="t"/>
                <v:fill/>
              </v:shape>
            </v:group>
            <v:group style="position:absolute;left:9973;top:4734;width:4932;height:271" coordorigin="9973,4734" coordsize="4932,271">
              <v:shape style="position:absolute;left:9973;top:4734;width:4932;height:271" coordorigin="9973,4734" coordsize="4932,271" path="m9973,5005l14906,5005,14906,4734,9973,4734,9973,5005e" filled="t" fillcolor="#F6F5ED" stroked="f">
                <v:path arrowok="t"/>
                <v:fill/>
              </v:shape>
            </v:group>
            <v:group style="position:absolute;left:9973;top:5005;width:4932;height:269" coordorigin="9973,5005" coordsize="4932,269">
              <v:shape style="position:absolute;left:9973;top:5005;width:4932;height:269" coordorigin="9973,5005" coordsize="4932,269" path="m9973,5274l14906,5274,14906,5005,9973,5005,9973,5274e" filled="t" fillcolor="#F6F5ED" stroked="f">
                <v:path arrowok="t"/>
                <v:fill/>
              </v:shape>
            </v:group>
            <v:group style="position:absolute;left:9973;top:5274;width:4932;height:269" coordorigin="9973,5274" coordsize="4932,269">
              <v:shape style="position:absolute;left:9973;top:5274;width:4932;height:269" coordorigin="9973,5274" coordsize="4932,269" path="m9973,5543l14906,5543,14906,5274,9973,5274,9973,5543e" filled="t" fillcolor="#F6F5ED" stroked="f">
                <v:path arrowok="t"/>
                <v:fill/>
              </v:shape>
            </v:group>
            <v:group style="position:absolute;left:9973;top:5543;width:4932;height:391" coordorigin="9973,5543" coordsize="4932,391">
              <v:shape style="position:absolute;left:9973;top:5543;width:4932;height:391" coordorigin="9973,5543" coordsize="4932,391" path="m9973,5934l14906,5934,14906,5543,9973,5543,9973,5934e" filled="t" fillcolor="#F6F5ED" stroked="f">
                <v:path arrowok="t"/>
                <v:fill/>
              </v:shape>
            </v:group>
            <v:group style="position:absolute;left:9973;top:5934;width:4932;height:269" coordorigin="9973,5934" coordsize="4932,269">
              <v:shape style="position:absolute;left:9973;top:5934;width:4932;height:269" coordorigin="9973,5934" coordsize="4932,269" path="m9973,6203l14906,6203,14906,5934,9973,5934,9973,6203e" filled="t" fillcolor="#F6F5ED" stroked="f">
                <v:path arrowok="t"/>
                <v:fill/>
              </v:shape>
            </v:group>
            <v:group style="position:absolute;left:9973;top:6203;width:4932;height:269" coordorigin="9973,6203" coordsize="4932,269">
              <v:shape style="position:absolute;left:9973;top:6203;width:4932;height:269" coordorigin="9973,6203" coordsize="4932,269" path="m9973,6472l14906,6472,14906,6203,9973,6203,9973,6472e" filled="t" fillcolor="#F6F5ED" stroked="f">
                <v:path arrowok="t"/>
                <v:fill/>
              </v:shape>
            </v:group>
            <v:group style="position:absolute;left:9973;top:6472;width:4932;height:271" coordorigin="9973,6472" coordsize="4932,271">
              <v:shape style="position:absolute;left:9973;top:6472;width:4932;height:271" coordorigin="9973,6472" coordsize="4932,271" path="m9973,6743l14906,6743,14906,6472,9973,6472,9973,6743e" filled="t" fillcolor="#F6F5ED" stroked="f">
                <v:path arrowok="t"/>
                <v:fill/>
              </v:shape>
            </v:group>
            <v:group style="position:absolute;left:9973;top:6743;width:4932;height:389" coordorigin="9973,6743" coordsize="4932,389">
              <v:shape style="position:absolute;left:9973;top:6743;width:4932;height:389" coordorigin="9973,6743" coordsize="4932,389" path="m9973,7132l14906,7132,14906,6743,9973,6743,9973,7132e" filled="t" fillcolor="#F6F5ED" stroked="f">
                <v:path arrowok="t"/>
                <v:fill/>
              </v:shape>
            </v:group>
            <v:group style="position:absolute;left:9973;top:7132;width:4932;height:269" coordorigin="9973,7132" coordsize="4932,269">
              <v:shape style="position:absolute;left:9973;top:7132;width:4932;height:269" coordorigin="9973,7132" coordsize="4932,269" path="m9973,7401l14906,7401,14906,7132,9973,7132,9973,7401e" filled="t" fillcolor="#F6F5ED" stroked="f">
                <v:path arrowok="t"/>
                <v:fill/>
              </v:shape>
            </v:group>
            <v:group style="position:absolute;left:9973;top:7401;width:4932;height:271" coordorigin="9973,7401" coordsize="4932,271">
              <v:shape style="position:absolute;left:9973;top:7401;width:4932;height:271" coordorigin="9973,7401" coordsize="4932,271" path="m9973,7672l14906,7672,14906,7401,9973,7401,9973,7672e" filled="t" fillcolor="#F6F5ED" stroked="f">
                <v:path arrowok="t"/>
                <v:fill/>
              </v:shape>
            </v:group>
            <v:group style="position:absolute;left:9973;top:7672;width:4932;height:509" coordorigin="9973,7672" coordsize="4932,509">
              <v:shape style="position:absolute;left:9973;top:7672;width:4932;height:509" coordorigin="9973,7672" coordsize="4932,509" path="m9973,8181l14906,8181,14906,7672,9973,7672,9973,8181e" filled="t" fillcolor="#F6F5ED" stroked="f">
                <v:path arrowok="t"/>
                <v:fill/>
              </v:shape>
            </v:group>
            <v:group style="position:absolute;left:9973;top:8181;width:4932;height:269" coordorigin="9973,8181" coordsize="4932,269">
              <v:shape style="position:absolute;left:9973;top:8181;width:4932;height:269" coordorigin="9973,8181" coordsize="4932,269" path="m9973,8450l14906,8450,14906,8181,9973,8181,9973,8450e" filled="t" fillcolor="#F6F5ED" stroked="f">
                <v:path arrowok="t"/>
                <v:fill/>
              </v:shape>
            </v:group>
            <v:group style="position:absolute;left:9973;top:8450;width:4932;height:269" coordorigin="9973,8450" coordsize="4932,269">
              <v:shape style="position:absolute;left:9973;top:8450;width:4932;height:269" coordorigin="9973,8450" coordsize="4932,269" path="m9973,8719l14906,8719,14906,8450,9973,8450,9973,8719e" filled="t" fillcolor="#F6F5ED" stroked="f">
                <v:path arrowok="t"/>
                <v:fill/>
              </v:shape>
            </v:group>
            <v:group style="position:absolute;left:9973;top:8719;width:4932;height:271" coordorigin="9973,8719" coordsize="4932,271">
              <v:shape style="position:absolute;left:9973;top:8719;width:4932;height:271" coordorigin="9973,8719" coordsize="4932,271" path="m9973,8990l14906,8990,14906,8719,9973,8719,9973,8990e" filled="t" fillcolor="#F6F5ED" stroked="f">
                <v:path arrowok="t"/>
                <v:fill/>
              </v:shape>
            </v:group>
            <v:group style="position:absolute;left:9973;top:8990;width:4932;height:329" coordorigin="9973,8990" coordsize="4932,329">
              <v:shape style="position:absolute;left:9973;top:8990;width:4932;height:329" coordorigin="9973,8990" coordsize="4932,329" path="m9973,9319l14906,9319,14906,8990,9973,8990,9973,9319e" filled="t" fillcolor="#F6F5ED" stroked="f">
                <v:path arrowok="t"/>
                <v:fill/>
              </v:shape>
            </v:group>
            <v:group style="position:absolute;left:9973;top:9319;width:4932;height:449" coordorigin="9973,9319" coordsize="4932,449">
              <v:shape style="position:absolute;left:9973;top:9319;width:4932;height:449" coordorigin="9973,9319" coordsize="4932,449" path="m9973,9768l14906,9768,14906,9319,9973,9319,9973,9768e" filled="t" fillcolor="#F6F5ED" stroked="f">
                <v:path arrowok="t"/>
                <v:fill/>
              </v:shape>
            </v:group>
            <v:group style="position:absolute;left:9973;top:9768;width:4932;height:269" coordorigin="9973,9768" coordsize="4932,269">
              <v:shape style="position:absolute;left:9973;top:9768;width:4932;height:269" coordorigin="9973,9768" coordsize="4932,269" path="m9973,10037l14906,10037,14906,9768,9973,9768,9973,10037e" filled="t" fillcolor="#F6F5ED" stroked="f">
                <v:path arrowok="t"/>
                <v:fill/>
              </v:shape>
            </v:group>
            <v:group style="position:absolute;left:9973;top:10037;width:4932;height:329" coordorigin="9973,10037" coordsize="4932,329">
              <v:shape style="position:absolute;left:9973;top:10037;width:4932;height:329" coordorigin="9973,10037" coordsize="4932,329" path="m9973,10366l14906,10366,14906,10037,9973,10037,9973,10366e" filled="t" fillcolor="#F6F5ED" stroked="f">
                <v:path arrowok="t"/>
                <v:fill/>
              </v:shape>
            </v:group>
            <v:group style="position:absolute;left:9973;top:10366;width:4932;height:449" coordorigin="9973,10366" coordsize="4932,449">
              <v:shape style="position:absolute;left:9973;top:10366;width:4932;height:449" coordorigin="9973,10366" coordsize="4932,449" path="m9973,10814l14906,10814,14906,10366,9973,10366,9973,10814e" filled="t" fillcolor="#F6F5ED" stroked="f">
                <v:path arrowok="t"/>
                <v:fill/>
              </v:shape>
            </v:group>
            <v:group style="position:absolute;left:9973;top:10715;width:2511;height:2" coordorigin="9973,10715" coordsize="2511,2">
              <v:shape style="position:absolute;left:9973;top:10715;width:2511;height:2" coordorigin="9973,10715" coordsize="2511,0" path="m9973,10715l12484,10715e" filled="f" stroked="t" strokeweight="1.18pt" strokecolor="#000000">
                <v:path arrowok="t"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10877;width:5364;height:2" coordorigin="9757,10877" coordsize="5364,2">
              <v:shape style="position:absolute;left:9757;top:10877;width:5364;height:2" coordorigin="9757,10877" coordsize="5364,0" path="m9757,10877l15122,10877e" filled="f" stroked="t" strokeweight="3.7pt" strokecolor="#F6F5ED">
                <v:path arrowok="t"/>
              </v:shape>
            </v:group>
            <v:group style="position:absolute;left:9757;top:1229;width:2;height:9684" coordorigin="9757,1229" coordsize="2,9684">
              <v:shape style="position:absolute;left:9757;top:1229;width:2;height:9684" coordorigin="9757,1229" coordsize="0,9684" path="m9757,1229l9757,1091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Res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rces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3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U.S.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Ju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800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01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voice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800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83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2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Net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0" w:lineRule="exact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800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94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9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32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voic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3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a.or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U.S.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800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7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voice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800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99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8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22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4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-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.gov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28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CFR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35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5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gs2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leII_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leII_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hyperlink r:id="rId16"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DA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-10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28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FR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-4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36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</w:r>
      </w:hyperlink>
    </w:p>
    <w:p>
      <w:pPr>
        <w:spacing w:before="2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7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gs2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leII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3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eII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_r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hyperlink r:id="rId18"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2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0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10</w:t>
        </w:r>
        <w:r>
          <w:rPr>
            <w:rFonts w:ascii="Calibri" w:hAnsi="Calibri" w:cs="Calibri" w:eastAsia="Calibri"/>
            <w:sz w:val="24"/>
            <w:szCs w:val="24"/>
            <w:spacing w:val="-5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DA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St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-8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f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or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6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</w:r>
      </w:hyperlink>
    </w:p>
    <w:p>
      <w:pPr>
        <w:spacing w:before="28" w:after="0" w:line="240" w:lineRule="auto"/>
        <w:ind w:left="116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19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re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gs2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201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xas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4"/>
          <w:szCs w:val="24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20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lr.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exas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gov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0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2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f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hyperlink r:id="rId21"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1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9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91</w:t>
        </w:r>
        <w:r>
          <w:rPr>
            <w:rFonts w:ascii="Calibri" w:hAnsi="Calibri" w:cs="Calibri" w:eastAsia="Calibri"/>
            <w:sz w:val="24"/>
            <w:szCs w:val="24"/>
            <w:spacing w:val="-5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DA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St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-8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f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or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  <w:b/>
            <w:bCs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6"/>
            <w:w w:val="100"/>
            <w:b/>
            <w:bCs/>
          </w:rPr>
          <w:t> 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</w:r>
      </w:hyperlink>
    </w:p>
    <w:p>
      <w:pPr>
        <w:spacing w:before="2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22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1s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4"/>
            <w:w w:val="100"/>
            <w:u w:val="single" w:color="0000FF"/>
          </w:rPr>
          <w:t>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4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-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ive.h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199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tec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xas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cess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ty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8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23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lr.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exas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gov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1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9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4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as.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9" w:after="0" w:line="240" w:lineRule="auto"/>
        <w:ind w:right="-20"/>
        <w:jc w:val="left"/>
        <w:rPr>
          <w:rFonts w:ascii="Cambria" w:hAnsi="Cambria" w:cs="Cambria" w:eastAsia="Cambria"/>
          <w:sz w:val="36"/>
          <w:szCs w:val="36"/>
        </w:rPr>
      </w:pPr>
      <w:rPr/>
      <w:r>
        <w:rPr/>
        <w:br w:type="column"/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Af</w:t>
      </w:r>
      <w:r>
        <w:rPr>
          <w:rFonts w:ascii="Cambria" w:hAnsi="Cambria" w:cs="Cambria" w:eastAsia="Cambria"/>
          <w:sz w:val="36"/>
          <w:szCs w:val="36"/>
          <w:color w:val="000066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er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36"/>
          <w:szCs w:val="36"/>
          <w:color w:val="000066"/>
          <w:spacing w:val="1"/>
          <w:w w:val="100"/>
          <w:b/>
          <w:bCs/>
        </w:rPr>
        <w:t>t</w:t>
      </w:r>
      <w:r>
        <w:rPr>
          <w:rFonts w:ascii="Cambria" w:hAnsi="Cambria" w:cs="Cambria" w:eastAsia="Cambria"/>
          <w:sz w:val="36"/>
          <w:szCs w:val="36"/>
          <w:color w:val="000066"/>
          <w:spacing w:val="-1"/>
          <w:w w:val="100"/>
          <w:b/>
          <w:bCs/>
        </w:rPr>
        <w:t>h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e</w:t>
      </w:r>
      <w:r>
        <w:rPr>
          <w:rFonts w:ascii="Cambria" w:hAnsi="Cambria" w:cs="Cambria" w:eastAsia="Cambria"/>
          <w:sz w:val="36"/>
          <w:szCs w:val="36"/>
          <w:color w:val="000066"/>
          <w:spacing w:val="-4"/>
          <w:w w:val="100"/>
          <w:b/>
          <w:bCs/>
        </w:rPr>
        <w:t> 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36"/>
          <w:szCs w:val="36"/>
          <w:color w:val="000066"/>
          <w:spacing w:val="2"/>
          <w:w w:val="100"/>
          <w:b/>
          <w:bCs/>
        </w:rPr>
        <w:t>u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r</w:t>
      </w:r>
      <w:r>
        <w:rPr>
          <w:rFonts w:ascii="Cambria" w:hAnsi="Cambria" w:cs="Cambria" w:eastAsia="Cambria"/>
          <w:sz w:val="36"/>
          <w:szCs w:val="36"/>
          <w:color w:val="000066"/>
          <w:spacing w:val="-2"/>
          <w:w w:val="100"/>
          <w:b/>
          <w:bCs/>
        </w:rPr>
        <w:t>v</w:t>
      </w:r>
      <w:r>
        <w:rPr>
          <w:rFonts w:ascii="Cambria" w:hAnsi="Cambria" w:cs="Cambria" w:eastAsia="Cambria"/>
          <w:sz w:val="36"/>
          <w:szCs w:val="36"/>
          <w:color w:val="000066"/>
          <w:spacing w:val="0"/>
          <w:w w:val="100"/>
          <w:b/>
          <w:bCs/>
        </w:rPr>
        <w:t>ey</w:t>
      </w:r>
      <w:r>
        <w:rPr>
          <w:rFonts w:ascii="Cambria" w:hAnsi="Cambria" w:cs="Cambria" w:eastAsia="Cambria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B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rri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rs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nd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lu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ions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334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Co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sider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solu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side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each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q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ues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list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add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ideas.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uil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q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imate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for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k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modif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2" w:lineRule="auto"/>
        <w:ind w:right="676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D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ev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lop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Imp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men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t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i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l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q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elop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few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ears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af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</w:p>
    <w:p>
      <w:pPr>
        <w:spacing w:before="0" w:after="0" w:line="246" w:lineRule="exact"/>
        <w:ind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effec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urvey</w:t>
      </w:r>
    </w:p>
    <w:p>
      <w:pPr>
        <w:spacing w:before="0" w:after="0" w:line="269" w:lineRule="exact"/>
        <w:ind w:right="-20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ood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ortun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356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Althou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laces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omm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q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epartm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J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omm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"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..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..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.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serve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evi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ence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go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f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ith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effort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to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m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y.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."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68" w:lineRule="exact"/>
        <w:ind w:right="569"/>
        <w:jc w:val="both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z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ems,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ake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ime</w:t>
      </w:r>
      <w:r>
        <w:rPr>
          <w:rFonts w:ascii="Cambria" w:hAnsi="Cambria" w:cs="Cambria" w:eastAsia="Cambria"/>
          <w:sz w:val="23"/>
          <w:szCs w:val="23"/>
          <w:spacing w:val="3"/>
          <w:w w:val="100"/>
        </w:rPr>
        <w:t>l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eci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who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ry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out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,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elop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ud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M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ke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C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h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a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n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g</w:t>
      </w:r>
      <w:r>
        <w:rPr>
          <w:rFonts w:ascii="Cambria" w:hAnsi="Cambria" w:cs="Cambria" w:eastAsia="Cambria"/>
          <w:sz w:val="28"/>
          <w:szCs w:val="28"/>
          <w:spacing w:val="-3"/>
          <w:w w:val="100"/>
          <w:b/>
          <w:bCs/>
        </w:rPr>
        <w:t>e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2" w:after="0" w:line="240" w:lineRule="auto"/>
        <w:ind w:right="323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2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0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12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Texas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ili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Stand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rds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(T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).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Check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-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uil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d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odes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q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er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li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io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re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der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ake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F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</w:rPr>
        <w:t>o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llow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</w:rPr>
        <w:t> 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</w:rPr>
        <w:t>U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</w:rPr>
        <w:t>p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spacing w:before="67" w:after="0" w:line="268" w:lineRule="exact"/>
        <w:ind w:right="648"/>
        <w:jc w:val="left"/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spacing w:val="1"/>
          <w:w w:val="100"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eview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p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lan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each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ar</w:t>
      </w:r>
      <w:r>
        <w:rPr>
          <w:rFonts w:ascii="Cambria" w:hAnsi="Cambria" w:cs="Cambria" w:eastAsia="Cambria"/>
          <w:sz w:val="23"/>
          <w:szCs w:val="23"/>
          <w:spacing w:val="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alua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whe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her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more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ess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impro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v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ts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an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mad</w:t>
      </w:r>
      <w:r>
        <w:rPr>
          <w:rFonts w:ascii="Cambria" w:hAnsi="Cambria" w:cs="Cambria" w:eastAsia="Cambria"/>
          <w:sz w:val="23"/>
          <w:szCs w:val="23"/>
          <w:spacing w:val="-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Cambria" w:hAnsi="Cambria" w:cs="Cambria" w:eastAsia="Cambria"/>
          <w:sz w:val="28"/>
          <w:szCs w:val="28"/>
        </w:rPr>
      </w:pPr>
      <w:rPr/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  <w:i/>
        </w:rPr>
        <w:t>Ackno</w:t>
      </w:r>
      <w:r>
        <w:rPr>
          <w:rFonts w:ascii="Cambria" w:hAnsi="Cambria" w:cs="Cambria" w:eastAsia="Cambria"/>
          <w:sz w:val="28"/>
          <w:szCs w:val="28"/>
          <w:spacing w:val="-2"/>
          <w:w w:val="100"/>
          <w:b/>
          <w:bCs/>
          <w:i/>
        </w:rPr>
        <w:t>w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  <w:i/>
        </w:rPr>
        <w:t>ledge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  <w:i/>
        </w:rPr>
        <w:t>m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  <w:i/>
        </w:rPr>
        <w:t>n</w:t>
      </w:r>
      <w:r>
        <w:rPr>
          <w:rFonts w:ascii="Cambria" w:hAnsi="Cambria" w:cs="Cambria" w:eastAsia="Cambria"/>
          <w:sz w:val="28"/>
          <w:szCs w:val="28"/>
          <w:spacing w:val="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8"/>
          <w:szCs w:val="28"/>
          <w:spacing w:val="-1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Cambria" w:hAnsi="Cambria" w:cs="Cambria" w:eastAsia="Cambria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6849" w:space="2304"/>
            <w:col w:w="5287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513" w:top="1120" w:bottom="700" w:left="820" w:right="580"/>
          <w:pgSz w:w="15840" w:h="12240" w:orient="landscape"/>
        </w:sectPr>
      </w:pPr>
      <w:rPr/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85.779999pt;margin-top:60.970001pt;width:272.172pt;height:105.66pt;mso-position-horizontal-relative:page;mso-position-vertical-relative:page;z-index:-7790" coordorigin="9716,1219" coordsize="5443,2113">
            <v:group style="position:absolute;left:9762;top:1229;width:5360;height:2093" coordorigin="9762,1229" coordsize="5360,2093">
              <v:shape style="position:absolute;left:9762;top:1229;width:5360;height:2093" coordorigin="9762,1229" coordsize="5360,2093" path="m9762,3323l15122,3323,15122,1229,9762,1229,9762,3323e" filled="t" fillcolor="#F6F5ED" stroked="f">
                <v:path arrowok="t"/>
                <v:fill/>
              </v:shape>
            </v:group>
            <v:group style="position:absolute;left:9973;top:1301;width:4932;height:271" coordorigin="9973,1301" coordsize="4932,271">
              <v:shape style="position:absolute;left:9973;top:1301;width:4932;height:271" coordorigin="9973,1301" coordsize="4932,271" path="m9973,1572l14906,1572,14906,1301,9973,1301,9973,1572e" filled="t" fillcolor="#F6F5ED" stroked="f">
                <v:path arrowok="t"/>
                <v:fill/>
              </v:shape>
            </v:group>
            <v:group style="position:absolute;left:9973;top:1572;width:4932;height:269" coordorigin="9973,1572" coordsize="4932,269">
              <v:shape style="position:absolute;left:9973;top:1572;width:4932;height:269" coordorigin="9973,1572" coordsize="4932,269" path="m9973,1841l14906,1841,14906,1572,9973,1572,9973,1841e" filled="t" fillcolor="#F6F5ED" stroked="f">
                <v:path arrowok="t"/>
                <v:fill/>
              </v:shape>
            </v:group>
            <v:group style="position:absolute;left:9973;top:1841;width:4932;height:271" coordorigin="9973,1841" coordsize="4932,271">
              <v:shape style="position:absolute;left:9973;top:1841;width:4932;height:271" coordorigin="9973,1841" coordsize="4932,271" path="m9973,2112l14906,2112,14906,1841,9973,1841,9973,2112e" filled="t" fillcolor="#F6F5ED" stroked="f">
                <v:path arrowok="t"/>
                <v:fill/>
              </v:shape>
            </v:group>
            <v:group style="position:absolute;left:9973;top:2112;width:4932;height:269" coordorigin="9973,2112" coordsize="4932,269">
              <v:shape style="position:absolute;left:9973;top:2112;width:4932;height:269" coordorigin="9973,2112" coordsize="4932,269" path="m9973,2381l14906,2381,14906,2112,9973,2112,9973,2381e" filled="t" fillcolor="#F6F5ED" stroked="f">
                <v:path arrowok="t"/>
                <v:fill/>
              </v:shape>
            </v:group>
            <v:group style="position:absolute;left:9973;top:2381;width:4932;height:269" coordorigin="9973,2381" coordsize="4932,269">
              <v:shape style="position:absolute;left:9973;top:2381;width:4932;height:269" coordorigin="9973,2381" coordsize="4932,269" path="m9973,2650l14906,2650,14906,2381,9973,2381,9973,2650e" filled="t" fillcolor="#F6F5ED" stroked="f">
                <v:path arrowok="t"/>
                <v:fill/>
              </v:shape>
            </v:group>
            <v:group style="position:absolute;left:9973;top:2650;width:4932;height:271" coordorigin="9973,2650" coordsize="4932,271">
              <v:shape style="position:absolute;left:9973;top:2650;width:4932;height:271" coordorigin="9973,2650" coordsize="4932,271" path="m9973,2921l14906,2921,14906,2650,9973,2650,9973,2921e" filled="t" fillcolor="#F6F5ED" stroked="f">
                <v:path arrowok="t"/>
                <v:fill/>
              </v:shape>
            </v:group>
            <v:group style="position:absolute;left:9973;top:2921;width:4932;height:329" coordorigin="9973,2921" coordsize="4932,329">
              <v:shape style="position:absolute;left:9973;top:2921;width:4932;height:329" coordorigin="9973,2921" coordsize="4932,329" path="m9973,3250l14906,3250,14906,2921,9973,2921,9973,3250e" filled="t" fillcolor="#F6F5ED" stroked="f">
                <v:path arrowok="t"/>
                <v:fill/>
              </v:shape>
            </v:group>
            <v:group style="position:absolute;left:9753;top:1265;width:5369;height:2" coordorigin="9753,1265" coordsize="5369,2">
              <v:shape style="position:absolute;left:9753;top:1265;width:5369;height:2" coordorigin="9753,1265" coordsize="5369,0" path="m9753,1265l15122,1265e" filled="f" stroked="t" strokeweight="3.7pt" strokecolor="#F6F5ED">
                <v:path arrowok="t"/>
              </v:shape>
            </v:group>
            <v:group style="position:absolute;left:9757;top:3286;width:5364;height:2" coordorigin="9757,3286" coordsize="5364,2">
              <v:shape style="position:absolute;left:9757;top:3286;width:5364;height:2" coordorigin="9757,3286" coordsize="5364,0" path="m9757,3286l15122,3286e" filled="f" stroked="t" strokeweight="3.724pt" strokecolor="#F6F5ED">
                <v:path arrowok="t"/>
              </v:shape>
            </v:group>
            <v:group style="position:absolute;left:9757;top:1229;width:2;height:2093" coordorigin="9757,1229" coordsize="2,2093">
              <v:shape style="position:absolute;left:9757;top:1229;width:2;height:2093" coordorigin="9757,1229" coordsize="0,2093" path="m9757,1229l9757,332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40" w:lineRule="auto"/>
        <w:ind w:left="116" w:right="-8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6" w:after="0" w:line="240" w:lineRule="auto"/>
        <w:ind w:left="11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w w:val="99"/>
        </w:rPr>
      </w:r>
      <w:hyperlink r:id="rId24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a.gov/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axin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m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28" w:after="0" w:line="240" w:lineRule="auto"/>
        <w:ind w:right="284"/>
        <w:jc w:val="left"/>
        <w:rPr>
          <w:rFonts w:ascii="Cambria" w:hAnsi="Cambria" w:cs="Cambria" w:eastAsia="Cambria"/>
          <w:sz w:val="23"/>
          <w:szCs w:val="23"/>
        </w:rPr>
      </w:pPr>
      <w:rPr/>
      <w:r>
        <w:rPr/>
        <w:br w:type="column"/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M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y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il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str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tions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from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U.S.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De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rtment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Just</w:t>
      </w:r>
      <w:r>
        <w:rPr>
          <w:rFonts w:ascii="Cambria" w:hAnsi="Cambria" w:cs="Cambria" w:eastAsia="Cambria"/>
          <w:sz w:val="23"/>
          <w:szCs w:val="23"/>
          <w:spacing w:val="-3"/>
          <w:w w:val="100"/>
          <w:i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U.S.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3"/>
          <w:w w:val="100"/>
          <w:i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or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b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sed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on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il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str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tions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prod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by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U.S.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U.S.</w:t>
      </w:r>
      <w:r>
        <w:rPr>
          <w:rFonts w:ascii="Cambria" w:hAnsi="Cambria" w:cs="Cambria" w:eastAsia="Cambria"/>
          <w:sz w:val="23"/>
          <w:szCs w:val="23"/>
          <w:spacing w:val="2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De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rtment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of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Justi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e.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ther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otogr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p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h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m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f</w:t>
      </w:r>
      <w:r>
        <w:rPr>
          <w:rFonts w:ascii="Cambria" w:hAnsi="Cambria" w:cs="Cambria" w:eastAsia="Cambria"/>
          <w:sz w:val="23"/>
          <w:szCs w:val="23"/>
          <w:spacing w:val="2"/>
          <w:w w:val="100"/>
          <w:i/>
        </w:rPr>
        <w:t>r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om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U.S.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rd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webin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from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phys</w:t>
      </w:r>
      <w:r>
        <w:rPr>
          <w:rFonts w:ascii="Cambria" w:hAnsi="Cambria" w:cs="Cambria" w:eastAsia="Cambria"/>
          <w:sz w:val="23"/>
          <w:szCs w:val="23"/>
          <w:spacing w:val="-3"/>
          <w:w w:val="100"/>
          <w:i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si</w:t>
      </w:r>
      <w:r>
        <w:rPr>
          <w:rFonts w:ascii="Cambria" w:hAnsi="Cambria" w:cs="Cambria" w:eastAsia="Cambria"/>
          <w:sz w:val="23"/>
          <w:szCs w:val="23"/>
          <w:spacing w:val="-3"/>
          <w:w w:val="100"/>
          <w:i/>
        </w:rPr>
        <w:t>b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i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ity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reviews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n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u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ted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l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Tex</w:t>
      </w:r>
      <w:r>
        <w:rPr>
          <w:rFonts w:ascii="Cambria" w:hAnsi="Cambria" w:cs="Cambria" w:eastAsia="Cambria"/>
          <w:sz w:val="23"/>
          <w:szCs w:val="23"/>
          <w:spacing w:val="-2"/>
          <w:w w:val="100"/>
          <w:i/>
        </w:rPr>
        <w:t>a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w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rkf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o</w:t>
      </w:r>
      <w:r>
        <w:rPr>
          <w:rFonts w:ascii="Cambria" w:hAnsi="Cambria" w:cs="Cambria" w:eastAsia="Cambria"/>
          <w:sz w:val="23"/>
          <w:szCs w:val="23"/>
          <w:spacing w:val="-3"/>
          <w:w w:val="100"/>
          <w:i/>
        </w:rPr>
        <w:t>r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 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c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en</w:t>
      </w:r>
      <w:r>
        <w:rPr>
          <w:rFonts w:ascii="Cambria" w:hAnsi="Cambria" w:cs="Cambria" w:eastAsia="Cambria"/>
          <w:sz w:val="23"/>
          <w:szCs w:val="23"/>
          <w:spacing w:val="-1"/>
          <w:w w:val="100"/>
          <w:i/>
        </w:rPr>
        <w:t>t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er</w:t>
      </w:r>
      <w:r>
        <w:rPr>
          <w:rFonts w:ascii="Cambria" w:hAnsi="Cambria" w:cs="Cambria" w:eastAsia="Cambria"/>
          <w:sz w:val="23"/>
          <w:szCs w:val="23"/>
          <w:spacing w:val="1"/>
          <w:w w:val="100"/>
          <w:i/>
        </w:rPr>
        <w:t>s</w:t>
      </w:r>
      <w:r>
        <w:rPr>
          <w:rFonts w:ascii="Cambria" w:hAnsi="Cambria" w:cs="Cambria" w:eastAsia="Cambria"/>
          <w:sz w:val="23"/>
          <w:szCs w:val="23"/>
          <w:spacing w:val="0"/>
          <w:w w:val="100"/>
          <w:i/>
        </w:rPr>
        <w:t>.</w:t>
      </w:r>
      <w:r>
        <w:rPr>
          <w:rFonts w:ascii="Cambria" w:hAnsi="Cambria" w:cs="Cambria" w:eastAsia="Cambria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120" w:bottom="280" w:left="820" w:right="580"/>
          <w:cols w:num="2" w:equalWidth="0">
            <w:col w:w="4836" w:space="4317"/>
            <w:col w:w="5287"/>
          </w:cols>
        </w:sectPr>
      </w:pPr>
      <w:rPr/>
    </w:p>
    <w:p>
      <w:pPr>
        <w:spacing w:before="0" w:after="0" w:line="630" w:lineRule="exact"/>
        <w:ind w:left="501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/>
        <w:pict>
          <v:group style="position:absolute;margin-left:40.654995pt;margin-top:489.769989pt;width:721.37001pt;height:22.920015pt;mso-position-horizontal-relative:page;mso-position-vertical-relative:page;z-index:-7789" coordorigin="813,9795" coordsize="14427,458">
            <v:group style="position:absolute;left:835;top:9820;width:14131;height:423" coordorigin="835,9820" coordsize="14131,423">
              <v:shape style="position:absolute;left:835;top:9820;width:14131;height:423" coordorigin="835,9820" coordsize="14131,423" path="m835,10243l14966,10243,14966,9820,835,9820,835,10243e" filled="t" fillcolor="#000066" stroked="f">
                <v:path arrowok="t"/>
                <v:fill/>
              </v:shape>
            </v:group>
            <v:group style="position:absolute;left:907;top:9820;width:13987;height:197" coordorigin="907,9820" coordsize="13987,197">
              <v:shape style="position:absolute;left:907;top:9820;width:13987;height:197" coordorigin="907,9820" coordsize="13987,197" path="m907,10018l14894,10018,14894,9820,907,9820,907,10018e" filled="t" fillcolor="#000066" stroked="f">
                <v:path arrowok="t"/>
                <v:fill/>
              </v:shape>
            </v:group>
            <v:group style="position:absolute;left:835;top:9816;width:14133;height:2" coordorigin="835,9816" coordsize="14133,2">
              <v:shape style="position:absolute;left:835;top:9816;width:14133;height:2" coordorigin="835,9816" coordsize="14133,0" path="m835,9816l14968,9816e" filled="f" stroked="t" strokeweight=".579980pt" strokecolor="#000000">
                <v:path arrowok="t"/>
              </v:shape>
            </v:group>
            <v:group style="position:absolute;left:821;top:10248;width:14148;height:2" coordorigin="821,10248" coordsize="14148,2">
              <v:shape style="position:absolute;left:821;top:10248;width:14148;height:2" coordorigin="821,10248" coordsize="14148,0" path="m821,10248l14968,10248e" filled="f" stroked="t" strokeweight=".579980pt" strokecolor="#000000">
                <v:path arrowok="t"/>
              </v:shape>
            </v:group>
            <v:group style="position:absolute;left:818;top:9805;width:14417;height:2" coordorigin="818,9805" coordsize="14417,2">
              <v:shape style="position:absolute;left:818;top:9805;width:14417;height:2" coordorigin="818,9805" coordsize="14417,0" path="m818,9805l15235,9805e" filled="f" stroked="t" strokeweight=".53001pt" strokecolor="#000000">
                <v:path arrowok="t"/>
              </v:shape>
            </v:group>
            <v:group style="position:absolute;left:1121;top:9801;width:10;height:10" coordorigin="1121,9801" coordsize="10,10">
              <v:shape style="position:absolute;left:1121;top:9801;width:10;height:10" coordorigin="1121,9801" coordsize="10,10" path="m1121,9806l1130,9806e" filled="f" stroked="t" strokeweight=".58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.639999pt;margin-top:36.337502pt;width:720.12pt;height:.1pt;mso-position-horizontal-relative:page;mso-position-vertical-relative:page;z-index:-7788" coordorigin="833,727" coordsize="14402,2">
            <v:shape style="position:absolute;left:833;top:727;width:14402;height:2" coordorigin="833,727" coordsize="14402,0" path="m833,727l15235,727e" filled="f" stroked="t" strokeweight=".675pt" strokecolor="#000000">
              <v:path arrowok="t"/>
            </v:shape>
          </v:group>
          <w10:wrap type="none"/>
        </w:pict>
      </w:r>
      <w:r>
        <w:rPr/>
        <w:pict>
          <v:group style="position:absolute;margin-left:41.349998pt;margin-top:74.010002pt;width:722.62pt;height:48.63pt;mso-position-horizontal-relative:page;mso-position-vertical-relative:page;z-index:-7787" coordorigin="827,1480" coordsize="14452,973">
            <v:group style="position:absolute;left:1229;top:1491;width:14006;height:946" coordorigin="1229,1491" coordsize="14006,946">
              <v:shape style="position:absolute;left:1229;top:1491;width:14006;height:946" coordorigin="1229,1491" coordsize="14006,946" path="m1229,2436l15235,2436,15235,1491,1229,1491,1229,2436e" filled="t" fillcolor="#000066" stroked="f">
                <v:path arrowok="t"/>
                <v:fill/>
              </v:shape>
            </v:group>
            <v:group style="position:absolute;left:1301;top:1577;width:13865;height:830" coordorigin="1301,1577" coordsize="13865,830">
              <v:shape style="position:absolute;left:1301;top:1577;width:13865;height:830" coordorigin="1301,1577" coordsize="13865,830" path="m1301,2408l15166,2408,15166,1577,1301,1577,1301,2408e" filled="t" fillcolor="#000066" stroked="f">
                <v:path arrowok="t"/>
                <v:fill/>
              </v:shape>
            </v:group>
            <v:group style="position:absolute;left:833;top:1486;width:14402;height:2" coordorigin="833,1486" coordsize="14402,2">
              <v:shape style="position:absolute;left:833;top:1486;width:14402;height:2" coordorigin="833,1486" coordsize="14402,0" path="m833,1486l15235,1486e" filled="f" stroked="t" strokeweight=".580pt" strokecolor="#000000">
                <v:path arrowok="t"/>
              </v:shape>
            </v:group>
            <v:group style="position:absolute;left:1229;top:1491;width:10;height:86" coordorigin="1229,1491" coordsize="10,86">
              <v:shape style="position:absolute;left:1229;top:1491;width:10;height:86" coordorigin="1229,1491" coordsize="10,86" path="m1234,1491l1234,1577e" filled="f" stroked="t" strokeweight=".580pt" strokecolor="#000066">
                <v:path arrowok="t"/>
              </v:shape>
            </v:group>
            <v:group style="position:absolute;left:1238;top:1534;width:13997;height:2" coordorigin="1238,1534" coordsize="13997,2">
              <v:shape style="position:absolute;left:1238;top:1534;width:13997;height:2" coordorigin="1238,1534" coordsize="13997,0" path="m1238,1534l15235,1534e" filled="f" stroked="t" strokeweight="4.42pt" strokecolor="#000066">
                <v:path arrowok="t"/>
              </v:shape>
            </v:group>
            <v:group style="position:absolute;left:1229;top:2407;width:14006;height:31" coordorigin="1229,2407" coordsize="14006,31">
              <v:shape style="position:absolute;left:1229;top:2407;width:14006;height:31" coordorigin="1229,2407" coordsize="14006,31" path="m1229,2437l15235,2437,15235,2407,1229,2407,1229,2437xe" filled="t" fillcolor="#000066" stroked="f">
                <v:path arrowok="t"/>
                <v:fill/>
              </v:shape>
            </v:group>
            <v:group style="position:absolute;left:1229;top:2435;width:14006;height:12" coordorigin="1229,2435" coordsize="14006,12">
              <v:shape style="position:absolute;left:1229;top:2435;width:14006;height:12" coordorigin="1229,2435" coordsize="14006,12" path="m1229,2447l15235,2447,15235,2435,1229,2435,1229,2447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070007pt;margin-top:167.809998pt;width:332.69pt;height:.1pt;mso-position-horizontal-relative:page;mso-position-vertical-relative:page;z-index:-7786" coordorigin="8581,3356" coordsize="6654,2">
            <v:shape style="position:absolute;left:8581;top:3356;width:6654;height:2" coordorigin="8581,3356" coordsize="6654,0" path="m8581,3356l15235,335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202.850006pt;width:332.69pt;height:.1pt;mso-position-horizontal-relative:page;mso-position-vertical-relative:page;z-index:-7785" coordorigin="8581,4057" coordsize="6654,2">
            <v:shape style="position:absolute;left:8581;top:4057;width:6654;height:2" coordorigin="8581,4057" coordsize="6654,0" path="m8581,4057l15235,4057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237.889999pt;width:332.69pt;height:.1pt;mso-position-horizontal-relative:page;mso-position-vertical-relative:page;z-index:-7784" coordorigin="8581,4758" coordsize="6654,2">
            <v:shape style="position:absolute;left:8581;top:4758;width:6654;height:2" coordorigin="8581,4758" coordsize="6654,0" path="m8581,4758l15235,4758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272.929993pt;width:332.69pt;height:.1pt;mso-position-horizontal-relative:page;mso-position-vertical-relative:page;z-index:-7783" coordorigin="8581,5459" coordsize="6654,2">
            <v:shape style="position:absolute;left:8581;top:5459;width:6654;height:2" coordorigin="8581,5459" coordsize="6654,0" path="m8581,5459l15235,5459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307.990021pt;width:332.69pt;height:.1pt;mso-position-horizontal-relative:page;mso-position-vertical-relative:page;z-index:-7782" coordorigin="8581,6160" coordsize="6654,2">
            <v:shape style="position:absolute;left:8581;top:6160;width:6654;height:2" coordorigin="8581,6160" coordsize="6654,0" path="m8581,6160l15235,6160e" filled="f" stroked="t" strokeweight=".579980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343.029999pt;width:332.69pt;height:.1pt;mso-position-horizontal-relative:page;mso-position-vertical-relative:page;z-index:-7781" coordorigin="8581,6861" coordsize="6654,2">
            <v:shape style="position:absolute;left:8581;top:6861;width:6654;height:2" coordorigin="8581,6861" coordsize="6654,0" path="m8581,6861l15235,6861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378.070007pt;width:332.69pt;height:.1pt;mso-position-horizontal-relative:page;mso-position-vertical-relative:page;z-index:-7780" coordorigin="8581,7561" coordsize="6654,2">
            <v:shape style="position:absolute;left:8581;top:7561;width:6654;height:2" coordorigin="8581,7561" coordsize="6654,0" path="m8581,7561l15235,7561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29.070007pt;margin-top:413.139984pt;width:332.69pt;height:.1pt;mso-position-horizontal-relative:page;mso-position-vertical-relative:page;z-index:-7779" coordorigin="8581,8263" coordsize="6654,2">
            <v:shape style="position:absolute;left:8581;top:8263;width:6654;height:2" coordorigin="8581,8263" coordsize="6654,0" path="m8581,8263l15235,8263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56.759998pt;margin-top:437.26001pt;width:705pt;height:.1pt;mso-position-horizontal-relative:page;mso-position-vertical-relative:page;z-index:-7778" coordorigin="1135,8745" coordsize="14100,2">
            <v:shape style="position:absolute;left:1135;top:8745;width:14100;height:2" coordorigin="1135,8745" coordsize="14100,0" path="m1135,8745l15235,8745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ADA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Chec</w:t>
      </w:r>
      <w:r>
        <w:rPr>
          <w:rFonts w:ascii="Calibri" w:hAnsi="Calibri" w:cs="Calibri" w:eastAsia="Calibri"/>
          <w:sz w:val="52"/>
          <w:szCs w:val="52"/>
          <w:spacing w:val="-3"/>
          <w:w w:val="100"/>
          <w:b/>
          <w:bCs/>
          <w:position w:val="1"/>
        </w:rPr>
        <w:t>k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52"/>
          <w:szCs w:val="52"/>
          <w:spacing w:val="-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st</w:t>
      </w:r>
      <w:r>
        <w:rPr>
          <w:rFonts w:ascii="Calibri" w:hAnsi="Calibri" w:cs="Calibri" w:eastAsia="Calibri"/>
          <w:sz w:val="52"/>
          <w:szCs w:val="52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52"/>
          <w:szCs w:val="5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52"/>
          <w:szCs w:val="52"/>
          <w:spacing w:val="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20</w:t>
      </w:r>
      <w:r>
        <w:rPr>
          <w:rFonts w:ascii="Calibri" w:hAnsi="Calibri" w:cs="Calibri" w:eastAsia="Calibri"/>
          <w:sz w:val="52"/>
          <w:szCs w:val="52"/>
          <w:spacing w:val="-2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2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Texas</w:t>
      </w:r>
      <w:r>
        <w:rPr>
          <w:rFonts w:ascii="Calibri" w:hAnsi="Calibri" w:cs="Calibri" w:eastAsia="Calibri"/>
          <w:sz w:val="52"/>
          <w:szCs w:val="52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Acces</w:t>
      </w:r>
      <w:r>
        <w:rPr>
          <w:rFonts w:ascii="Calibri" w:hAnsi="Calibri" w:cs="Calibri" w:eastAsia="Calibri"/>
          <w:sz w:val="52"/>
          <w:szCs w:val="52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-2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52"/>
          <w:szCs w:val="52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Sta</w:t>
      </w:r>
      <w:r>
        <w:rPr>
          <w:rFonts w:ascii="Calibri" w:hAnsi="Calibri" w:cs="Calibri" w:eastAsia="Calibri"/>
          <w:sz w:val="52"/>
          <w:szCs w:val="5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52"/>
          <w:szCs w:val="52"/>
          <w:spacing w:val="-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rds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-1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52"/>
          <w:szCs w:val="52"/>
          <w:spacing w:val="0"/>
          <w:w w:val="100"/>
          <w:b/>
          <w:bCs/>
          <w:position w:val="1"/>
        </w:rPr>
        <w:t>TAS)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817" w:lineRule="exact"/>
        <w:ind w:left="501" w:right="-41"/>
        <w:jc w:val="left"/>
        <w:rPr>
          <w:rFonts w:ascii="Calibri" w:hAnsi="Calibri" w:cs="Calibri" w:eastAsia="Calibri"/>
          <w:sz w:val="68"/>
          <w:szCs w:val="68"/>
        </w:rPr>
      </w:pPr>
      <w:rPr/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ior</w:t>
      </w:r>
      <w:r>
        <w:rPr>
          <w:rFonts w:ascii="Calibri" w:hAnsi="Calibri" w:cs="Calibri" w:eastAsia="Calibri"/>
          <w:sz w:val="68"/>
          <w:szCs w:val="68"/>
          <w:color w:val="FFFFFF"/>
          <w:spacing w:val="3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ty</w:t>
      </w:r>
      <w:r>
        <w:rPr>
          <w:rFonts w:ascii="Calibri" w:hAnsi="Calibri" w:cs="Calibri" w:eastAsia="Calibri"/>
          <w:sz w:val="68"/>
          <w:szCs w:val="68"/>
          <w:color w:val="FFFFFF"/>
          <w:spacing w:val="-2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68"/>
          <w:szCs w:val="68"/>
          <w:color w:val="FFFFF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–</w:t>
      </w:r>
      <w:r>
        <w:rPr>
          <w:rFonts w:ascii="Calibri" w:hAnsi="Calibri" w:cs="Calibri" w:eastAsia="Calibri"/>
          <w:sz w:val="68"/>
          <w:szCs w:val="68"/>
          <w:color w:val="FFFFF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Access</w:t>
      </w:r>
      <w:r>
        <w:rPr>
          <w:rFonts w:ascii="Calibri" w:hAnsi="Calibri" w:cs="Calibri" w:eastAsia="Calibri"/>
          <w:sz w:val="68"/>
          <w:szCs w:val="68"/>
          <w:color w:val="FFFFFF"/>
          <w:spacing w:val="2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ble</w:t>
      </w:r>
      <w:r>
        <w:rPr>
          <w:rFonts w:ascii="Calibri" w:hAnsi="Calibri" w:cs="Calibri" w:eastAsia="Calibri"/>
          <w:sz w:val="68"/>
          <w:szCs w:val="68"/>
          <w:color w:val="FFFFFF"/>
          <w:spacing w:val="-2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App</w:t>
      </w:r>
      <w:r>
        <w:rPr>
          <w:rFonts w:ascii="Calibri" w:hAnsi="Calibri" w:cs="Calibri" w:eastAsia="Calibri"/>
          <w:sz w:val="68"/>
          <w:szCs w:val="68"/>
          <w:color w:val="FFFFFF"/>
          <w:spacing w:val="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oach</w:t>
      </w:r>
      <w:r>
        <w:rPr>
          <w:rFonts w:ascii="Calibri" w:hAnsi="Calibri" w:cs="Calibri" w:eastAsia="Calibri"/>
          <w:sz w:val="68"/>
          <w:szCs w:val="68"/>
          <w:color w:val="FFFFFF"/>
          <w:spacing w:val="-2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and</w:t>
      </w:r>
      <w:r>
        <w:rPr>
          <w:rFonts w:ascii="Calibri" w:hAnsi="Calibri" w:cs="Calibri" w:eastAsia="Calibri"/>
          <w:sz w:val="68"/>
          <w:szCs w:val="68"/>
          <w:color w:val="FFFFFF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Ent</w:t>
      </w:r>
      <w:r>
        <w:rPr>
          <w:rFonts w:ascii="Calibri" w:hAnsi="Calibri" w:cs="Calibri" w:eastAsia="Calibri"/>
          <w:sz w:val="68"/>
          <w:szCs w:val="68"/>
          <w:color w:val="FFFFFF"/>
          <w:spacing w:val="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ance</w:t>
      </w:r>
      <w:r>
        <w:rPr>
          <w:rFonts w:ascii="Calibri" w:hAnsi="Calibri" w:cs="Calibri" w:eastAsia="Calibri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574" w:lineRule="auto"/>
        <w:ind w:left="7786" w:right="3811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45.360001pt;margin-top:-2.924209pt;width:379.92pt;height:252.96pt;mso-position-horizontal-relative:page;mso-position-vertical-relative:paragraph;z-index:-7777" type="#_x0000_t75">
            <v:imagedata r:id="rId26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Boar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/Cen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cal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3" w:lineRule="exact"/>
        <w:ind w:left="7748" w:right="4676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position w:val="1"/>
        </w:rPr>
        <w:t>view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position w:val="1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77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tact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exact"/>
        <w:ind w:left="407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ac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ib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from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site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iv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ints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and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ac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ib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en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ance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sh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3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ovided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for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ver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e.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footer="0" w:header="0" w:top="820" w:bottom="280" w:left="800" w:right="1520"/>
          <w:footerReference w:type="default" r:id="rId25"/>
          <w:pgSz w:w="15840" w:h="12240" w:orient="landscape"/>
        </w:sectPr>
      </w:pPr>
      <w:rPr/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7pt;margin-top:194.759995pt;width:151.132238pt;height:75.03pt;mso-position-horizontal-relative:page;mso-position-vertical-relative:page;z-index:-7776" type="#_x0000_t75">
            <v:imagedata r:id="rId29" o:title=""/>
          </v:shape>
        </w:pict>
      </w:r>
      <w:r>
        <w:rPr/>
        <w:pict>
          <v:shape style="position:absolute;margin-left:357pt;margin-top:299.040161pt;width:148.986171pt;height:63.45pt;mso-position-horizontal-relative:page;mso-position-vertical-relative:page;z-index:-7775" type="#_x0000_t75">
            <v:imagedata r:id="rId30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250004" w:type="dxa"/>
      </w:tblPr>
      <w:tblGrid/>
      <w:tr>
        <w:trPr>
          <w:trHeight w:val="480" w:hRule="exact"/>
        </w:trPr>
        <w:tc>
          <w:tcPr>
            <w:tcW w:w="6553" w:type="dxa"/>
            <w:gridSpan w:val="3"/>
            <w:tcBorders>
              <w:top w:val="single" w:sz="5.4" w:space="0" w:color="000000"/>
              <w:bottom w:val="single" w:sz="12.32" w:space="0" w:color="000066"/>
              <w:left w:val="single" w:sz="4.640" w:space="0" w:color="000000"/>
              <w:right w:val="nil" w:sz="6" w:space="0" w:color="auto"/>
            </w:tcBorders>
            <w:shd w:val="clear" w:color="auto" w:fill="000066"/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Pr/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iori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Access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3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ble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Appr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ach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and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2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ance</w:t>
            </w:r>
            <w:r>
              <w:rPr>
                <w:rFonts w:ascii="Calibri" w:hAnsi="Calibri" w:cs="Calibri" w:eastAsia="Calibri"/>
                <w:sz w:val="30"/>
                <w:szCs w:val="30"/>
                <w:color w:val="000000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5.4" w:space="0" w:color="000000"/>
              <w:bottom w:val="single" w:sz="12.32" w:space="0" w:color="000066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/>
            <w:rPr/>
          </w:p>
        </w:tc>
        <w:tc>
          <w:tcPr>
            <w:tcW w:w="2249" w:type="dxa"/>
            <w:tcBorders>
              <w:top w:val="single" w:sz="5.4" w:space="0" w:color="000000"/>
              <w:bottom w:val="single" w:sz="12.32" w:space="0" w:color="000066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8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ts</w:t>
            </w:r>
            <w:r>
              <w:rPr>
                <w:rFonts w:ascii="Calibri" w:hAnsi="Calibri" w:cs="Calibri" w:eastAsia="Calibri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984" w:type="dxa"/>
            <w:tcBorders>
              <w:top w:val="single" w:sz="5.4" w:space="0" w:color="000000"/>
              <w:bottom w:val="single" w:sz="12.32" w:space="0" w:color="000066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93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Poss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2293" w:hRule="exact"/>
        </w:trPr>
        <w:tc>
          <w:tcPr>
            <w:tcW w:w="896" w:type="dxa"/>
            <w:tcBorders>
              <w:top w:val="single" w:sz="12.32" w:space="0" w:color="000066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37" w:type="dxa"/>
            <w:tcBorders>
              <w:top w:val="single" w:sz="12.32" w:space="0" w:color="000066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48" w:right="20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passen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sport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’s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</w:tc>
        <w:tc>
          <w:tcPr>
            <w:tcW w:w="2521" w:type="dxa"/>
            <w:tcBorders>
              <w:top w:val="single" w:sz="12.32" w:space="0" w:color="000066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e:</w:t>
            </w:r>
          </w:p>
        </w:tc>
        <w:tc>
          <w:tcPr>
            <w:tcW w:w="3152" w:type="dxa"/>
            <w:tcBorders>
              <w:top w:val="single" w:sz="12.32" w:space="0" w:color="000066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306076pt;height:103.32pt;mso-position-horizontal-relative:char;mso-position-vertical-relative:line" type="#_x0000_t75">
                  <v:imagedata r:id="rId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249" w:type="dxa"/>
            <w:tcBorders>
              <w:top w:val="single" w:sz="12.32" w:space="0" w:color="000066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66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265" w:right="320" w:firstLine="-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strai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</w:p>
          <w:p>
            <w:pPr>
              <w:spacing w:before="0" w:after="0" w:line="240" w:lineRule="auto"/>
              <w:ind w:left="183" w:right="59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3461" w:hRule="exact"/>
        </w:trPr>
        <w:tc>
          <w:tcPr>
            <w:tcW w:w="89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3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148" w:right="2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stairs,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rs)</w:t>
            </w:r>
          </w:p>
          <w:p>
            <w:pPr>
              <w:spacing w:before="2" w:after="0" w:line="240" w:lineRule="auto"/>
              <w:ind w:left="148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14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4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eled</w:t>
            </w:r>
          </w:p>
          <w:p>
            <w:pPr>
              <w:spacing w:before="2" w:after="0" w:line="240" w:lineRule="auto"/>
              <w:ind w:left="148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14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4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5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tabs>
                <w:tab w:pos="1660" w:val="left"/>
              </w:tabs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1/2”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,</w:t>
              <w:tab/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1/4”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</w:p>
          <w:p>
            <w:pPr>
              <w:spacing w:before="0" w:after="0" w:line="194" w:lineRule="exact"/>
              <w:ind w:left="66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1:2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dge</w:t>
            </w:r>
            <w:r>
              <w:rPr>
                <w:rFonts w:ascii="Calibri" w:hAnsi="Calibri" w:cs="Calibri" w:eastAsia="Calibri"/>
                <w:sz w:val="16"/>
                <w:szCs w:val="16"/>
                <w:spacing w:val="35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dge</w:t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</w:p>
          <w:p>
            <w:pPr>
              <w:spacing w:before="0" w:after="0" w:line="240" w:lineRule="auto"/>
              <w:ind w:left="208" w:right="28" w:firstLine="-14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3660" w:hRule="exact"/>
        </w:trPr>
        <w:tc>
          <w:tcPr>
            <w:tcW w:w="896" w:type="dxa"/>
            <w:tcBorders>
              <w:top w:val="single" w:sz="12.32" w:space="0" w:color="000000"/>
              <w:bottom w:val="single" w:sz="15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137" w:type="dxa"/>
            <w:tcBorders>
              <w:top w:val="single" w:sz="12.32" w:space="0" w:color="000000"/>
              <w:bottom w:val="single" w:sz="15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148" w:right="16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8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w w:val="99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u w:val="single" w:color="0000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u w:val="single" w:color="000000"/>
              </w:rPr>
              <w:t>fi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u w:val="single" w:color="0000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u w:val="single" w:color="0000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18" w:lineRule="exact"/>
              <w:ind w:left="148" w:right="38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lic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ce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20" w:lineRule="exact"/>
              <w:ind w:left="148" w:right="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estri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ted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ce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mm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</w:p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1" w:lineRule="auto"/>
              <w:ind w:left="148" w:right="20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Se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i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ce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tr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ce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very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5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3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5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55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118269pt;height:169.29pt;mso-position-horizontal-relative:char;mso-position-vertical-relative:line" type="#_x0000_t75">
                  <v:imagedata r:id="rId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5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5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1" w:after="0" w:line="240" w:lineRule="auto"/>
              <w:ind w:left="208" w:right="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</w:tbl>
    <w:p>
      <w:pPr>
        <w:jc w:val="left"/>
        <w:spacing w:after="0"/>
        <w:sectPr>
          <w:pgNumType w:start="2"/>
          <w:pgMar w:header="488" w:footer="835" w:top="760" w:bottom="1020" w:left="400" w:right="280"/>
          <w:headerReference w:type="default" r:id="rId27"/>
          <w:footerReference w:type="default" r:id="rId28"/>
          <w:pgSz w:w="15840" w:h="12240" w:orient="landscape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2.849998" w:type="dxa"/>
      </w:tblPr>
      <w:tblGrid/>
      <w:tr>
        <w:trPr>
          <w:trHeight w:val="418" w:hRule="exact"/>
        </w:trPr>
        <w:tc>
          <w:tcPr>
            <w:tcW w:w="14938" w:type="dxa"/>
            <w:gridSpan w:val="6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96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(2012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8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(502))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ed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ze,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ess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64" w:hRule="exact"/>
        </w:trPr>
        <w:tc>
          <w:tcPr>
            <w:tcW w:w="4032" w:type="dxa"/>
            <w:vMerge w:val="restart"/>
            <w:tcBorders>
              <w:top w:val="single" w:sz="12.32" w:space="0" w:color="D9D9D9"/>
              <w:left w:val="nil" w:sz="6" w:space="0" w:color="auto"/>
              <w:right w:val="single" w:sz="4.640" w:space="0" w:color="7E7E7E"/>
            </w:tcBorders>
          </w:tcPr>
          <w:p>
            <w:pPr>
              <w:spacing w:before="8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1044" w:right="297" w:firstLine="-972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      </w:t>
            </w:r>
            <w:r>
              <w:rPr>
                <w:rFonts w:ascii="Calibri" w:hAnsi="Calibri" w:cs="Calibri" w:eastAsia="Calibri"/>
                <w:sz w:val="22"/>
                <w:szCs w:val="22"/>
                <w:spacing w:val="1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vMerge w:val="restart"/>
            <w:tcBorders>
              <w:top w:val="single" w:sz="12.32" w:space="0" w:color="D9D9D9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1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414" w:lineRule="auto"/>
              <w:ind w:left="109" w:right="1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#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Accessible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1652" w:type="dxa"/>
            <w:tcBorders>
              <w:top w:val="single" w:sz="12.32" w:space="0" w:color="D9D9D9"/>
              <w:bottom w:val="single" w:sz="4.640" w:space="0" w:color="000000"/>
              <w:left w:val="single" w:sz="4.639840" w:space="0" w:color="7E7E7E"/>
              <w:right w:val="single" w:sz="4.64008" w:space="0" w:color="000000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12.32" w:space="0" w:color="D9D9D9"/>
              <w:bottom w:val="single" w:sz="4.640" w:space="0" w:color="000000"/>
              <w:left w:val="single" w:sz="4.64008" w:space="0" w:color="000000"/>
              <w:right w:val="single" w:sz="4.64008" w:space="0" w:color="7E7E7E"/>
            </w:tcBorders>
          </w:tcPr>
          <w:p>
            <w:pPr>
              <w:spacing w:before="78" w:after="0" w:line="240" w:lineRule="auto"/>
              <w:ind w:left="221" w:right="13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99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  <w:b/>
                <w:bCs/>
              </w:rPr>
              <w:t>ible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96" w:right="30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  <w:b/>
                <w:bCs/>
              </w:rPr>
              <w:t>pa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  <w:b/>
                <w:bCs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9" w:type="dxa"/>
            <w:vMerge w:val="restart"/>
            <w:tcBorders>
              <w:top w:val="single" w:sz="12.32" w:space="0" w:color="D9D9D9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vMerge w:val="restart"/>
            <w:tcBorders>
              <w:top w:val="single" w:sz="12.32" w:space="0" w:color="D9D9D9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265" w:right="356" w:firstLine="-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  <w:tr>
        <w:trPr>
          <w:trHeight w:val="278" w:hRule="exact"/>
        </w:trPr>
        <w:tc>
          <w:tcPr>
            <w:tcW w:w="4032" w:type="dxa"/>
            <w:vMerge/>
            <w:tcBorders>
              <w:left w:val="nil" w:sz="6" w:space="0" w:color="auto"/>
              <w:right w:val="single" w:sz="4.640" w:space="0" w:color="7E7E7E"/>
            </w:tcBorders>
          </w:tcPr>
          <w:p>
            <w:pPr/>
            <w:rPr/>
          </w:p>
        </w:tc>
        <w:tc>
          <w:tcPr>
            <w:tcW w:w="2521" w:type="dxa"/>
            <w:vMerge/>
            <w:tcBorders>
              <w:left w:val="single" w:sz="4.640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16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7E7E7E"/>
              <w:right w:val="single" w:sz="4.64008" w:space="0" w:color="000000"/>
            </w:tcBorders>
          </w:tcPr>
          <w:p>
            <w:pPr>
              <w:spacing w:before="15" w:after="0" w:line="240" w:lineRule="auto"/>
              <w:ind w:left="59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7E7E7E"/>
            </w:tcBorders>
          </w:tcPr>
          <w:p>
            <w:pPr>
              <w:spacing w:before="15" w:after="0" w:line="240" w:lineRule="auto"/>
              <w:ind w:left="685" w:right="59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9" w:type="dxa"/>
            <w:vMerge/>
            <w:tcBorders>
              <w:left w:val="single" w:sz="4.64008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984" w:type="dxa"/>
            <w:vMerge/>
            <w:tcBorders>
              <w:left w:val="single" w:sz="4.64032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81" w:hRule="exact"/>
        </w:trPr>
        <w:tc>
          <w:tcPr>
            <w:tcW w:w="4032" w:type="dxa"/>
            <w:vMerge/>
            <w:tcBorders>
              <w:left w:val="nil" w:sz="6" w:space="0" w:color="auto"/>
              <w:right w:val="single" w:sz="4.640" w:space="0" w:color="7E7E7E"/>
            </w:tcBorders>
          </w:tcPr>
          <w:p>
            <w:pPr/>
            <w:rPr/>
          </w:p>
        </w:tc>
        <w:tc>
          <w:tcPr>
            <w:tcW w:w="2521" w:type="dxa"/>
            <w:vMerge/>
            <w:tcBorders>
              <w:left w:val="single" w:sz="4.640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16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7E7E7E"/>
              <w:right w:val="single" w:sz="4.64008" w:space="0" w:color="000000"/>
            </w:tcBorders>
          </w:tcPr>
          <w:p>
            <w:pPr>
              <w:spacing w:before="18" w:after="0" w:line="240" w:lineRule="auto"/>
              <w:ind w:left="5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7E7E7E"/>
            </w:tcBorders>
          </w:tcPr>
          <w:p>
            <w:pPr>
              <w:spacing w:before="18" w:after="0" w:line="240" w:lineRule="auto"/>
              <w:ind w:left="686" w:right="59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9" w:type="dxa"/>
            <w:vMerge/>
            <w:tcBorders>
              <w:left w:val="single" w:sz="4.64008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984" w:type="dxa"/>
            <w:vMerge/>
            <w:tcBorders>
              <w:left w:val="single" w:sz="4.64032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78" w:hRule="exact"/>
        </w:trPr>
        <w:tc>
          <w:tcPr>
            <w:tcW w:w="4032" w:type="dxa"/>
            <w:vMerge/>
            <w:tcBorders>
              <w:left w:val="nil" w:sz="6" w:space="0" w:color="auto"/>
              <w:right w:val="single" w:sz="4.640" w:space="0" w:color="7E7E7E"/>
            </w:tcBorders>
          </w:tcPr>
          <w:p>
            <w:pPr/>
            <w:rPr/>
          </w:p>
        </w:tc>
        <w:tc>
          <w:tcPr>
            <w:tcW w:w="2521" w:type="dxa"/>
            <w:vMerge/>
            <w:tcBorders>
              <w:left w:val="single" w:sz="4.640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16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7E7E7E"/>
              <w:right w:val="single" w:sz="4.64008" w:space="0" w:color="000000"/>
            </w:tcBorders>
          </w:tcPr>
          <w:p>
            <w:pPr>
              <w:spacing w:before="15" w:after="0" w:line="240" w:lineRule="auto"/>
              <w:ind w:left="5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51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7E7E7E"/>
            </w:tcBorders>
          </w:tcPr>
          <w:p>
            <w:pPr>
              <w:spacing w:before="15" w:after="0" w:line="240" w:lineRule="auto"/>
              <w:ind w:left="684" w:right="58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9" w:type="dxa"/>
            <w:vMerge/>
            <w:tcBorders>
              <w:left w:val="single" w:sz="4.64008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984" w:type="dxa"/>
            <w:vMerge/>
            <w:tcBorders>
              <w:left w:val="single" w:sz="4.64032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78" w:hRule="exact"/>
        </w:trPr>
        <w:tc>
          <w:tcPr>
            <w:tcW w:w="4032" w:type="dxa"/>
            <w:vMerge/>
            <w:tcBorders>
              <w:left w:val="nil" w:sz="6" w:space="0" w:color="auto"/>
              <w:right w:val="single" w:sz="4.640" w:space="0" w:color="7E7E7E"/>
            </w:tcBorders>
          </w:tcPr>
          <w:p>
            <w:pPr/>
            <w:rPr/>
          </w:p>
        </w:tc>
        <w:tc>
          <w:tcPr>
            <w:tcW w:w="2521" w:type="dxa"/>
            <w:vMerge/>
            <w:tcBorders>
              <w:left w:val="single" w:sz="4.640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16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7E7E7E"/>
              <w:right w:val="single" w:sz="4.64008" w:space="0" w:color="000000"/>
            </w:tcBorders>
          </w:tcPr>
          <w:p>
            <w:pPr>
              <w:spacing w:before="15" w:after="0" w:line="240" w:lineRule="auto"/>
              <w:ind w:left="48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76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7E7E7E"/>
            </w:tcBorders>
          </w:tcPr>
          <w:p>
            <w:pPr>
              <w:spacing w:before="15" w:after="0" w:line="240" w:lineRule="auto"/>
              <w:ind w:left="691" w:right="59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9" w:type="dxa"/>
            <w:vMerge/>
            <w:tcBorders>
              <w:left w:val="single" w:sz="4.64008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984" w:type="dxa"/>
            <w:vMerge/>
            <w:tcBorders>
              <w:left w:val="single" w:sz="4.64032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461" w:hRule="exact"/>
        </w:trPr>
        <w:tc>
          <w:tcPr>
            <w:tcW w:w="4032" w:type="dxa"/>
            <w:vMerge/>
            <w:tcBorders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/>
            <w:rPr/>
          </w:p>
        </w:tc>
        <w:tc>
          <w:tcPr>
            <w:tcW w:w="2521" w:type="dxa"/>
            <w:vMerge/>
            <w:tcBorders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3152" w:type="dxa"/>
            <w:gridSpan w:val="2"/>
            <w:tcBorders>
              <w:top w:val="single" w:sz="4.640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68" w:after="0" w:line="240" w:lineRule="auto"/>
              <w:ind w:left="17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+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.2</w:t>
            </w:r>
          </w:p>
        </w:tc>
        <w:tc>
          <w:tcPr>
            <w:tcW w:w="2249" w:type="dxa"/>
            <w:vMerge/>
            <w:tcBorders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984" w:type="dxa"/>
            <w:vMerge/>
            <w:tcBorders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1879" w:hRule="exact"/>
        </w:trPr>
        <w:tc>
          <w:tcPr>
            <w:tcW w:w="403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1219" w:right="152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Accessibili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95" w:after="0" w:line="266" w:lineRule="exact"/>
              <w:ind w:left="1256" w:right="182" w:firstLine="-2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56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884639pt;height:84.8175pt;mso-position-horizontal-relative:char;mso-position-vertical-relative:line" type="#_x0000_t75">
                  <v:imagedata r:id="rId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61" w:lineRule="auto"/>
              <w:ind w:left="66" w:right="3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Accessibili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</w:p>
          <w:p>
            <w:pPr>
              <w:spacing w:before="0" w:after="0" w:line="245" w:lineRule="exact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1256" w:hRule="exact"/>
        </w:trPr>
        <w:tc>
          <w:tcPr>
            <w:tcW w:w="403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1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2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28" w:right="854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51" w:after="0" w:line="240" w:lineRule="auto"/>
              <w:ind w:left="66" w:right="1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*For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</w:t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1" w:after="0" w:line="240" w:lineRule="auto"/>
              <w:ind w:left="174" w:right="-53" w:firstLine="-10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</w:tc>
      </w:tr>
      <w:tr>
        <w:trPr>
          <w:trHeight w:val="2264" w:hRule="exact"/>
        </w:trPr>
        <w:tc>
          <w:tcPr>
            <w:tcW w:w="403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ertical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67" w:lineRule="exact"/>
              <w:ind w:left="121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215" w:right="315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1215" w:right="213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ility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22" w:right="767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152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4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869231pt;height:103.95pt;mso-position-horizontal-relative:char;mso-position-vertical-relative:line" type="#_x0000_t75">
                  <v:imagedata r:id="rId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1971" w:hRule="exact"/>
        </w:trPr>
        <w:tc>
          <w:tcPr>
            <w:tcW w:w="4032" w:type="dxa"/>
            <w:tcBorders>
              <w:top w:val="single" w:sz="12.32" w:space="0" w:color="000000"/>
              <w:bottom w:val="single" w:sz="15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75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5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2" w:right="782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ace: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12.32" w:space="0" w:color="000000"/>
              <w:bottom w:val="single" w:sz="15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55" w:after="0" w:line="240" w:lineRule="auto"/>
              <w:ind w:left="39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7.370097pt;height:93.195pt;mso-position-horizontal-relative:char;mso-position-vertical-relative:line" type="#_x0000_t75">
                  <v:imagedata r:id="rId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5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5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265" w:right="358" w:firstLine="-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96" w:after="0" w:line="240" w:lineRule="auto"/>
              <w:ind w:left="66" w:right="5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(TAS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.3)</w:t>
            </w:r>
          </w:p>
        </w:tc>
      </w:tr>
    </w:tbl>
    <w:p>
      <w:pPr>
        <w:jc w:val="left"/>
        <w:spacing w:after="0"/>
        <w:sectPr>
          <w:pgMar w:header="488" w:footer="835" w:top="760" w:bottom="1040" w:left="400" w:right="280"/>
          <w:pgSz w:w="15840" w:h="12240" w:orient="landscape"/>
        </w:sectPr>
      </w:pPr>
      <w:rPr/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2.849998" w:type="dxa"/>
      </w:tblPr>
      <w:tblGrid/>
      <w:tr>
        <w:trPr>
          <w:trHeight w:val="2216" w:hRule="exact"/>
        </w:trPr>
        <w:tc>
          <w:tcPr>
            <w:tcW w:w="4047" w:type="dxa"/>
            <w:tcBorders>
              <w:top w:val="single" w:sz="15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75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</w:p>
          <w:p>
            <w:pPr>
              <w:spacing w:before="2" w:after="0" w:line="240" w:lineRule="auto"/>
              <w:ind w:left="2515" w:right="1305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10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96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256" w:right="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5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7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133" w:lineRule="exact"/>
              <w:ind w:left="1243" w:right="1068"/>
              <w:jc w:val="center"/>
              <w:rPr>
                <w:rFonts w:ascii="Wingdings" w:hAnsi="Wingdings" w:cs="Wingdings" w:eastAsia="Wingdings"/>
                <w:sz w:val="12"/>
                <w:szCs w:val="12"/>
              </w:rPr>
            </w:pPr>
            <w:rPr/>
            <w:r>
              <w:rPr>
                <w:rFonts w:ascii="Wingdings" w:hAnsi="Wingdings" w:cs="Wingdings" w:eastAsia="Wingdings"/>
                <w:sz w:val="12"/>
                <w:szCs w:val="12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2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5" w:after="0" w:line="240" w:lineRule="auto"/>
              <w:ind w:left="15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152" w:type="dxa"/>
            <w:tcBorders>
              <w:top w:val="single" w:sz="15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7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106383pt;height:102.3pt;mso-position-horizontal-relative:char;mso-position-vertical-relative:line" type="#_x0000_t75">
                  <v:imagedata r:id="rId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5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5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75" w:after="0" w:line="240" w:lineRule="auto"/>
              <w:ind w:left="265" w:right="180" w:firstLine="-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(s)</w:t>
            </w:r>
          </w:p>
        </w:tc>
      </w:tr>
      <w:tr>
        <w:trPr>
          <w:trHeight w:val="1798" w:hRule="exact"/>
        </w:trPr>
        <w:tc>
          <w:tcPr>
            <w:tcW w:w="404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4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1058" w:right="133" w:firstLine="-972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faciliti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5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22" w:right="767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56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995239pt;height:83.88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1788" w:hRule="exact"/>
        </w:trPr>
        <w:tc>
          <w:tcPr>
            <w:tcW w:w="404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27" w:right="854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6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1.027964pt;height:80.19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</w:p>
        </w:tc>
      </w:tr>
      <w:tr>
        <w:trPr>
          <w:trHeight w:val="1606" w:hRule="exact"/>
        </w:trPr>
        <w:tc>
          <w:tcPr>
            <w:tcW w:w="404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53" w:right="-20"/>
              <w:jc w:val="left"/>
              <w:rPr>
                <w:rFonts w:ascii="Wingdings" w:hAnsi="Wingdings" w:cs="Wingdings" w:eastAsia="Wingdings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22"/>
                <w:szCs w:val="2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1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429126pt;height:67.9875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aisles</w:t>
            </w:r>
          </w:p>
        </w:tc>
      </w:tr>
      <w:tr>
        <w:trPr>
          <w:trHeight w:val="2482" w:hRule="exact"/>
        </w:trPr>
        <w:tc>
          <w:tcPr>
            <w:tcW w:w="4047" w:type="dxa"/>
            <w:tcBorders>
              <w:top w:val="single" w:sz="12.32" w:space="0" w:color="000000"/>
              <w:bottom w:val="single" w:sz="15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aisl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</w:p>
          <w:p>
            <w:pPr>
              <w:spacing w:before="0" w:after="0" w:line="240" w:lineRule="auto"/>
              <w:ind w:left="1058" w:right="228" w:firstLine="-972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58" w:right="6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502.3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9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s.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ou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5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28" w:right="854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5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889099pt;height:109.507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5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tcBorders>
              <w:top w:val="single" w:sz="12.32" w:space="0" w:color="000000"/>
              <w:bottom w:val="single" w:sz="15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58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</w:p>
          <w:p>
            <w:pPr>
              <w:spacing w:before="0" w:after="0" w:line="240" w:lineRule="auto"/>
              <w:ind w:left="66" w:right="40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40" w:lineRule="auto"/>
              <w:ind w:left="81" w:right="971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6" w:right="29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should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ed.</w:t>
            </w:r>
          </w:p>
        </w:tc>
      </w:tr>
    </w:tbl>
    <w:p>
      <w:pPr>
        <w:jc w:val="both"/>
        <w:spacing w:after="0"/>
        <w:sectPr>
          <w:pgMar w:header="488" w:footer="835" w:top="760" w:bottom="1040" w:left="400" w:right="280"/>
          <w:pgSz w:w="15840" w:h="12240" w:orient="landscape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353.640015pt;margin-top:180.360001pt;width:156.96pt;height:82.08pt;mso-position-horizontal-relative:page;mso-position-vertical-relative:page;z-index:-7774" type="#_x0000_t75">
            <v:imagedata r:id="rId41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6.199999" w:type="dxa"/>
      </w:tblPr>
      <w:tblGrid/>
      <w:tr>
        <w:trPr>
          <w:trHeight w:val="661" w:hRule="exact"/>
        </w:trPr>
        <w:tc>
          <w:tcPr>
            <w:tcW w:w="14815" w:type="dxa"/>
            <w:gridSpan w:val="6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96" w:after="0" w:line="241" w:lineRule="auto"/>
              <w:ind w:left="72" w:right="-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EX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IOR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ACCESSIBLE</w:t>
            </w:r>
            <w:r>
              <w:rPr>
                <w:rFonts w:ascii="Calibri" w:hAnsi="Calibri" w:cs="Calibri" w:eastAsia="Calibri"/>
                <w:sz w:val="25"/>
                <w:szCs w:val="25"/>
                <w:spacing w:val="-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OUTE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WALKI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5"/>
                <w:szCs w:val="25"/>
                <w:spacing w:val="-1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SU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FAC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(2012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02</w:t>
            </w:r>
            <w:r>
              <w:rPr>
                <w:rFonts w:ascii="Calibri" w:hAnsi="Calibri" w:cs="Calibri" w:eastAsia="Calibri"/>
                <w:sz w:val="20"/>
                <w:szCs w:val="20"/>
                <w:spacing w:val="-1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403))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tio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1:20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eat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72" w:hRule="exact"/>
        </w:trPr>
        <w:tc>
          <w:tcPr>
            <w:tcW w:w="399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41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slip-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resistan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80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11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561075pt;height:73.8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24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gridSpan w:val="2"/>
            <w:tcBorders>
              <w:top w:val="single" w:sz="12.32" w:space="0" w:color="D9D9D9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paving</w:t>
            </w:r>
          </w:p>
          <w:p>
            <w:pPr>
              <w:spacing w:before="0" w:after="0" w:line="240" w:lineRule="auto"/>
              <w:ind w:left="220" w:right="228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220" w:right="23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</w:p>
        </w:tc>
      </w:tr>
      <w:tr>
        <w:trPr>
          <w:trHeight w:val="1788" w:hRule="exact"/>
        </w:trPr>
        <w:tc>
          <w:tcPr>
            <w:tcW w:w="399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  <w:p>
            <w:pPr>
              <w:spacing w:before="2" w:after="0" w:line="240" w:lineRule="auto"/>
              <w:ind w:left="72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14" w:after="0" w:line="217" w:lineRule="auto"/>
              <w:ind w:left="1044" w:right="147" w:firstLine="-972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4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4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4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32”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4”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4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48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5" w:after="0" w:line="240" w:lineRule="auto"/>
              <w:ind w:left="104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r.</w:t>
            </w:r>
          </w:p>
        </w:tc>
        <w:tc>
          <w:tcPr>
            <w:tcW w:w="2480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1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1" w:after="0" w:line="266" w:lineRule="exact"/>
              <w:ind w:left="265" w:right="47" w:firstLine="-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sca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6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2085" w:hRule="exact"/>
        </w:trPr>
        <w:tc>
          <w:tcPr>
            <w:tcW w:w="3992" w:type="dxa"/>
            <w:tcBorders>
              <w:top w:val="single" w:sz="12.32" w:space="0" w:color="000000"/>
              <w:bottom w:val="single" w:sz="15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57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72" w:right="-71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1256" w:right="51" w:firstLine="-1184"/>
              <w:jc w:val="left"/>
              <w:tabs>
                <w:tab w:pos="12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el?</w:t>
            </w:r>
          </w:p>
          <w:p>
            <w:pPr>
              <w:spacing w:before="48" w:after="0" w:line="240" w:lineRule="auto"/>
              <w:ind w:left="1256" w:right="51" w:firstLine="-2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erpe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el?</w:t>
            </w:r>
          </w:p>
        </w:tc>
        <w:tc>
          <w:tcPr>
            <w:tcW w:w="2480" w:type="dxa"/>
            <w:tcBorders>
              <w:top w:val="single" w:sz="12.32" w:space="0" w:color="000000"/>
              <w:bottom w:val="single" w:sz="15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11" w:type="dxa"/>
            <w:tcBorders>
              <w:top w:val="single" w:sz="12.32" w:space="0" w:color="000000"/>
              <w:bottom w:val="single" w:sz="15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0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576117pt;height:86.25pt;mso-position-horizontal-relative:char;mso-position-vertical-relative:line" type="#_x0000_t75">
                  <v:imagedata r:id="rId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249" w:type="dxa"/>
            <w:tcBorders>
              <w:top w:val="single" w:sz="12.32" w:space="0" w:color="000000"/>
              <w:bottom w:val="single" w:sz="15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984" w:type="dxa"/>
            <w:gridSpan w:val="2"/>
            <w:tcBorders>
              <w:top w:val="single" w:sz="12.32" w:space="0" w:color="000000"/>
              <w:bottom w:val="single" w:sz="15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</w:p>
        </w:tc>
      </w:tr>
      <w:tr>
        <w:trPr>
          <w:trHeight w:val="686" w:hRule="exact"/>
        </w:trPr>
        <w:tc>
          <w:tcPr>
            <w:tcW w:w="14815" w:type="dxa"/>
            <w:gridSpan w:val="6"/>
            <w:tcBorders>
              <w:top w:val="single" w:sz="15" w:space="0" w:color="000000"/>
              <w:bottom w:val="single" w:sz="12.32" w:space="0" w:color="D9D9D9"/>
              <w:left w:val="nil" w:sz="6" w:space="0" w:color="auto"/>
              <w:right w:val="single" w:sz="4.64032" w:space="0" w:color="000000"/>
            </w:tcBorders>
            <w:shd w:val="clear" w:color="auto" w:fill="D9D9D9"/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14" w:right="17" w:firstLine="-21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ps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Curb</w:t>
            </w:r>
            <w:r>
              <w:rPr>
                <w:rFonts w:ascii="Calibri" w:hAnsi="Calibri" w:cs="Calibri" w:eastAsia="Calibri"/>
                <w:sz w:val="25"/>
                <w:szCs w:val="25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ps</w:t>
            </w:r>
            <w:r>
              <w:rPr>
                <w:rFonts w:ascii="Calibri" w:hAnsi="Calibri" w:cs="Calibri" w:eastAsia="Calibri"/>
                <w:sz w:val="25"/>
                <w:szCs w:val="25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(2012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(4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3,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405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406)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(505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tion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1:20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eat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86" w:hRule="exact"/>
        </w:trPr>
        <w:tc>
          <w:tcPr>
            <w:tcW w:w="399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0" w:after="0" w:line="240" w:lineRule="auto"/>
              <w:ind w:left="103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103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1068" w:right="51" w:firstLine="-965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i.e.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8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1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11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681818pt;height:72.930pt;mso-position-horizontal-relative:char;mso-position-vertical-relative:line" type="#_x0000_t75">
                  <v:imagedata r:id="rId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480" w:type="dxa"/>
            <w:gridSpan w:val="2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53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</w:p>
          <w:p>
            <w:pPr>
              <w:spacing w:before="0" w:after="0" w:line="240" w:lineRule="auto"/>
              <w:ind w:left="217" w:right="-1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treat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featu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</w:tbl>
    <w:p>
      <w:pPr>
        <w:jc w:val="left"/>
        <w:spacing w:after="0"/>
        <w:sectPr>
          <w:pgMar w:header="488" w:footer="835" w:top="760" w:bottom="1040" w:left="40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616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</w:p>
          <w:p>
            <w:pPr>
              <w:spacing w:before="0" w:after="0" w:line="240" w:lineRule="auto"/>
              <w:ind w:left="1015" w:right="161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593407pt;height:66pt;mso-position-horizontal-relative:char;mso-position-vertical-relative:line" type="#_x0000_t75">
                  <v:imagedata r:id="rId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</w:p>
        </w:tc>
      </w:tr>
      <w:tr>
        <w:trPr>
          <w:trHeight w:val="1618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375625pt;height:62.04pt;mso-position-horizontal-relative:char;mso-position-vertical-relative:line" type="#_x0000_t75">
                  <v:imagedata r:id="rId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4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1757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</w:p>
          <w:p>
            <w:pPr>
              <w:spacing w:before="0" w:after="0" w:line="240" w:lineRule="auto"/>
              <w:ind w:left="1051" w:right="235" w:firstLine="-965"/>
              <w:jc w:val="left"/>
              <w:tabs>
                <w:tab w:pos="10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i.e.,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0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018809pt;height:68.97pt;mso-position-horizontal-relative:char;mso-position-vertical-relative:line" type="#_x0000_t75">
                  <v:imagedata r:id="rId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2057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wide?</w:t>
            </w:r>
          </w:p>
          <w:p>
            <w:pPr>
              <w:spacing w:before="47" w:after="0" w:line="218" w:lineRule="exact"/>
              <w:ind w:left="1075" w:right="13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51" w:after="0" w:line="240" w:lineRule="auto"/>
              <w:ind w:left="1203" w:right="61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slip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0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448551pt;height:77.4pt;mso-position-horizontal-relative:char;mso-position-vertical-relative:line" type="#_x0000_t75">
                  <v:imagedata r:id="rId4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2638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1075" w:right="21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50" w:after="0" w:line="240" w:lineRule="auto"/>
              <w:ind w:left="1075" w:right="-2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i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1:8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6”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1:10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418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3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3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3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3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3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3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3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3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3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3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3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0" w:lineRule="exact"/>
              <w:ind w:left="129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57058pt;height:106.26pt;mso-position-horizontal-relative:char;mso-position-vertical-relative:line" type="#_x0000_t75">
                  <v:imagedata r:id="rId4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4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66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2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261" w:right="618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ks</w:t>
            </w:r>
          </w:p>
        </w:tc>
      </w:tr>
    </w:tbl>
    <w:p>
      <w:pPr>
        <w:jc w:val="left"/>
        <w:spacing w:after="0"/>
        <w:sectPr>
          <w:pgMar w:header="488" w:footer="835" w:top="760" w:bottom="104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978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367" w:lineRule="exact"/>
              <w:ind w:left="86" w:right="-20"/>
              <w:jc w:val="left"/>
              <w:tabs>
                <w:tab w:pos="10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-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5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28"/>
                <w:szCs w:val="28"/>
              </w:rPr>
            </w:pPr>
            <w:rPr/>
            <w:r>
              <w:rPr>
                <w:rFonts w:ascii="Wingdings" w:hAnsi="Wingdings" w:cs="Wingdings" w:eastAsia="Wingdings"/>
                <w:sz w:val="28"/>
                <w:szCs w:val="28"/>
                <w:spacing w:val="0"/>
                <w:w w:val="100"/>
              </w:rPr>
              <w:t></w:t>
            </w:r>
          </w:p>
          <w:p>
            <w:pPr>
              <w:spacing w:before="1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7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116118pt;height:80.3025pt;mso-position-horizontal-relative:char;mso-position-vertical-relative:line" type="#_x0000_t75">
                  <v:imagedata r:id="rId5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1393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0.698343pt;height:43.2pt;mso-position-horizontal-relative:char;mso-position-vertical-relative:line" type="#_x0000_t75">
                  <v:imagedata r:id="rId5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5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crease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size</w:t>
            </w:r>
          </w:p>
        </w:tc>
      </w:tr>
      <w:tr>
        <w:trPr>
          <w:trHeight w:val="1594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98" w:after="0" w:line="241" w:lineRule="auto"/>
              <w:ind w:left="1075" w:right="6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39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ave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ls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875574pt;height:58.32pt;mso-position-horizontal-relative:char;mso-position-vertical-relative:line" type="#_x0000_t75">
                  <v:imagedata r:id="rId5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1498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075" w:right="279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950943pt;height:64.02pt;mso-position-horizontal-relative:char;mso-position-vertical-relative:line" type="#_x0000_t75">
                  <v:imagedata r:id="rId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1" w:after="0" w:line="266" w:lineRule="exact"/>
              <w:ind w:left="217" w:right="443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  <w:p>
            <w:pPr>
              <w:spacing w:before="6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2122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0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1203" w:right="244" w:firstLine="-1116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es?</w:t>
            </w:r>
          </w:p>
          <w:p>
            <w:pPr>
              <w:spacing w:before="96" w:after="0" w:line="240" w:lineRule="auto"/>
              <w:ind w:left="1203" w:right="-72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</w:p>
          <w:p>
            <w:pPr>
              <w:spacing w:before="0" w:after="0" w:line="240" w:lineRule="auto"/>
              <w:ind w:left="120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480246pt;height:78.540pt;mso-position-horizontal-relative:char;mso-position-vertical-relative:line" type="#_x0000_t75">
                  <v:imagedata r:id="rId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3" w:after="0" w:line="240" w:lineRule="auto"/>
              <w:ind w:left="217" w:right="443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</w:tbl>
    <w:p>
      <w:pPr>
        <w:jc w:val="left"/>
        <w:spacing w:after="0"/>
        <w:sectPr>
          <w:pgMar w:header="488" w:footer="835" w:top="760" w:bottom="104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512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’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8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9.498824pt;height:53.46pt;mso-position-horizontal-relative:char;mso-position-vertical-relative:line" type="#_x0000_t75">
                  <v:imagedata r:id="rId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1793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non-circ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1" w:after="0" w:line="240" w:lineRule="auto"/>
              <w:ind w:left="1075" w:right="172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½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21" w:after="0" w:line="232" w:lineRule="exact"/>
              <w:ind w:left="1075" w:right="42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*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=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91003pt;height:72.63pt;mso-position-horizontal-relative:char;mso-position-vertical-relative:line" type="#_x0000_t75">
                  <v:imagedata r:id="rId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2007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505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.1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0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48" w:after="0" w:line="240" w:lineRule="auto"/>
              <w:ind w:left="1075" w:right="14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4" w:after="0" w:line="240" w:lineRule="auto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909553pt;height:86.625pt;mso-position-horizontal-relative:char;mso-position-vertical-relative:line" type="#_x0000_t75">
                  <v:imagedata r:id="rId5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ensions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64" w:right="20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ath),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2991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1075" w:right="142" w:firstLine="-989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   </w:t>
            </w:r>
            <w:r>
              <w:rPr>
                <w:rFonts w:ascii="Calibri" w:hAnsi="Calibri" w:cs="Calibri" w:eastAsia="Calibri"/>
                <w:sz w:val="22"/>
                <w:szCs w:val="22"/>
                <w:spacing w:val="1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l?</w:t>
            </w:r>
          </w:p>
          <w:p>
            <w:pPr>
              <w:spacing w:before="0" w:after="0" w:line="266" w:lineRule="exact"/>
              <w:ind w:left="107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  <w:position w:val="1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075" w:right="22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assa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iam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7" w:after="0" w:line="240" w:lineRule="auto"/>
              <w:ind w:left="1203" w:right="782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9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243244pt;height:125.19pt;mso-position-horizontal-relative:char;mso-position-vertical-relative:line" type="#_x0000_t75">
                  <v:imagedata r:id="rId5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rb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ier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</w:p>
        </w:tc>
      </w:tr>
    </w:tbl>
    <w:p>
      <w:pPr>
        <w:jc w:val="left"/>
        <w:spacing w:after="0"/>
        <w:sectPr>
          <w:pgMar w:header="488" w:footer="835" w:top="760" w:bottom="104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767" w:hRule="exact"/>
        </w:trPr>
        <w:tc>
          <w:tcPr>
            <w:tcW w:w="3960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348791pt;height:73.4175pt;mso-position-horizontal-relative:char;mso-position-vertical-relative:line" type="#_x0000_t75">
                  <v:imagedata r:id="rId5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</w:t>
            </w:r>
          </w:p>
        </w:tc>
        <w:tc>
          <w:tcPr>
            <w:tcW w:w="2789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420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4032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ub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5"/>
                <w:szCs w:val="25"/>
                <w:spacing w:val="-10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oors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rs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216),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02,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303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309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04),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2057" w:hRule="exact"/>
        </w:trPr>
        <w:tc>
          <w:tcPr>
            <w:tcW w:w="3960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72" w:right="-72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0" w:right="870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279612pt;height:86.4pt;mso-position-horizontal-relative:char;mso-position-vertical-relative:line" type="#_x0000_t75">
                  <v:imagedata r:id="rId6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3" w:after="0" w:line="240" w:lineRule="auto"/>
              <w:ind w:left="217" w:right="71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ake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</w:tc>
      </w:tr>
      <w:tr>
        <w:trPr>
          <w:trHeight w:val="2172" w:hRule="exact"/>
        </w:trPr>
        <w:tc>
          <w:tcPr>
            <w:tcW w:w="3960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0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le?</w:t>
            </w:r>
          </w:p>
          <w:p>
            <w:pPr>
              <w:spacing w:before="0" w:after="0" w:line="229" w:lineRule="exact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3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8" w:lineRule="exact"/>
              <w:ind w:left="72" w:right="-20"/>
              <w:jc w:val="left"/>
              <w:tabs>
                <w:tab w:pos="10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3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3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ern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4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87" w:lineRule="exact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sa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epen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655703pt;height:92.8125pt;mso-position-horizontal-relative:char;mso-position-vertical-relative:line" type="#_x0000_t75">
                  <v:imagedata r:id="rId6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217" w:right="8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217" w:right="28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  <w:tr>
        <w:trPr>
          <w:trHeight w:val="1779" w:hRule="exact"/>
        </w:trPr>
        <w:tc>
          <w:tcPr>
            <w:tcW w:w="3960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061" w:right="804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300279pt;height:65.0100pt;mso-position-horizontal-relative:char;mso-position-vertical-relative:line" type="#_x0000_t75">
                  <v:imagedata r:id="rId6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3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217" w:right="94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turn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1623" w:hRule="exact"/>
        </w:trPr>
        <w:tc>
          <w:tcPr>
            <w:tcW w:w="3960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1061" w:right="291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Accessibili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9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97.266619pt;height:67.320pt;mso-position-horizontal-relative:char;mso-position-vertical-relative:line" type="#_x0000_t75">
                  <v:imagedata r:id="rId6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</w:tc>
      </w:tr>
    </w:tbl>
    <w:p>
      <w:pPr>
        <w:jc w:val="left"/>
        <w:spacing w:after="0"/>
        <w:sectPr>
          <w:pgMar w:header="488" w:footer="835" w:top="760" w:bottom="104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947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rior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779318pt;height:88.77pt;mso-position-horizontal-relative:char;mso-position-vertical-relative:line" type="#_x0000_t75">
                  <v:imagedata r:id="rId6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261" w:right="671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Redesi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</w:tc>
      </w:tr>
      <w:tr>
        <w:trPr>
          <w:trHeight w:val="2146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-assi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1075" w:right="491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er?</w:t>
            </w:r>
          </w:p>
          <w:p>
            <w:pPr>
              <w:spacing w:before="50" w:after="0" w:line="240" w:lineRule="auto"/>
              <w:ind w:left="1075" w:right="15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mati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rce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435356pt;height:90pt;mso-position-horizontal-relative:char;mso-position-vertical-relative:line" type="#_x0000_t75">
                  <v:imagedata r:id="rId6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3" w:after="0" w:line="240" w:lineRule="auto"/>
              <w:ind w:left="261" w:right="431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</w:t>
            </w:r>
          </w:p>
        </w:tc>
      </w:tr>
      <w:tr>
        <w:trPr>
          <w:trHeight w:val="1560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1" w:after="0" w:line="239" w:lineRule="auto"/>
              <w:ind w:left="1075" w:right="170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169" w:lineRule="auto"/>
              <w:ind w:left="177" w:right="22" w:firstLine="-65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340114pt;height:63.36pt;mso-position-horizontal-relative:char;mso-position-vertical-relative:line" type="#_x0000_t75">
                  <v:imagedata r:id="rId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4" w:after="0" w:line="240" w:lineRule="auto"/>
              <w:ind w:left="64" w:right="1561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64" w:right="763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48" w:after="0" w:line="240" w:lineRule="auto"/>
              <w:ind w:left="81" w:right="105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t.</w:t>
            </w:r>
          </w:p>
        </w:tc>
      </w:tr>
      <w:tr>
        <w:trPr>
          <w:trHeight w:val="2857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62" w:lineRule="exact"/>
              <w:ind w:left="86" w:right="-20"/>
              <w:jc w:val="left"/>
              <w:tabs>
                <w:tab w:pos="12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404.2.4.1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</w:p>
          <w:p>
            <w:pPr>
              <w:spacing w:before="0" w:after="0" w:line="274" w:lineRule="exact"/>
              <w:ind w:left="86" w:right="-20"/>
              <w:jc w:val="left"/>
              <w:tabs>
                <w:tab w:pos="12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  <w:t>404.2.4.4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latch</w:t>
            </w:r>
          </w:p>
          <w:p>
            <w:pPr>
              <w:spacing w:before="0" w:after="0" w:line="240" w:lineRule="auto"/>
              <w:ind w:left="1272" w:right="3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epth?</w:t>
            </w:r>
          </w:p>
          <w:p>
            <w:pPr>
              <w:spacing w:before="0" w:after="0" w:line="240" w:lineRule="auto"/>
              <w:ind w:left="1277" w:right="-52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77" w:right="29" w:firstLine="-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8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77" w:right="29" w:firstLine="-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8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7.797009pt;height:118.335pt;mso-position-horizontal-relative:char;mso-position-vertical-relative:line" type="#_x0000_t75">
                  <v:imagedata r:id="rId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4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walls</w:t>
            </w:r>
          </w:p>
          <w:p>
            <w:pPr>
              <w:spacing w:before="0" w:after="0" w:line="266" w:lineRule="exact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aut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4" w:right="2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.2.4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</w:tbl>
    <w:p>
      <w:pPr>
        <w:jc w:val="left"/>
        <w:spacing w:after="0"/>
        <w:sectPr>
          <w:pgMar w:header="488" w:footer="835" w:top="760" w:bottom="104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7.359985pt;margin-top:416.040009pt;width:145.279673pt;height:132.960009pt;mso-position-horizontal-relative:page;mso-position-vertical-relative:page;z-index:-7773" coordorigin="7147,8321" coordsize="2906,2659">
            <v:shape style="position:absolute;left:7176;top:8321;width:2842;height:1368" type="#_x0000_t75">
              <v:imagedata r:id="rId68" o:title=""/>
            </v:shape>
            <v:shape style="position:absolute;left:7147;top:9701;width:2906;height:1279" type="#_x0000_t75">
              <v:imagedata r:id="rId69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952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55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  <w:position w:val="5"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67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¾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eled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7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7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30" w:after="0" w:line="241" w:lineRule="auto"/>
              <w:ind w:left="1075" w:right="-3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¼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may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al;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77" w:right="29" w:firstLine="-6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8" w:lineRule="auto"/>
              <w:ind w:left="177" w:right="19" w:firstLine="-65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763118pt;height:81pt;mso-position-horizontal-relative:char;mso-position-vertical-relative:line" type="#_x0000_t75">
                  <v:imagedata r:id="rId7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217" w:right="791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</w:p>
        </w:tc>
      </w:tr>
      <w:tr>
        <w:trPr>
          <w:trHeight w:val="1525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ware,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cks,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075" w:right="22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755349pt;height:46.86pt;mso-position-horizontal-relative:char;mso-position-vertical-relative:line" type="#_x0000_t75">
                  <v:imagedata r:id="rId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6" w:after="0" w:line="239" w:lineRule="auto"/>
              <w:ind w:left="217" w:right="15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aut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</w:tc>
      </w:tr>
      <w:tr>
        <w:trPr>
          <w:trHeight w:val="1829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1075" w:right="88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77" w:right="29" w:firstLine="-65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0.790314pt;height:74.025pt;mso-position-horizontal-relative:char;mso-position-vertical-relative:line" type="#_x0000_t75">
                  <v:imagedata r:id="rId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1779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take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404.2.8.1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38" w:lineRule="auto"/>
              <w:ind w:left="1075" w:right="4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77" w:right="29" w:firstLine="-65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753263pt;height:76.680pt;mso-position-horizontal-relative:char;mso-position-vertical-relative:line" type="#_x0000_t75">
                  <v:imagedata r:id="rId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</w:p>
        </w:tc>
      </w:tr>
      <w:tr>
        <w:trPr>
          <w:trHeight w:val="2952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series,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39" w:lineRule="auto"/>
              <w:ind w:left="1118" w:right="32" w:firstLine="-1032"/>
              <w:jc w:val="left"/>
              <w:tabs>
                <w:tab w:pos="11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lies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cases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‐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77" w:right="29" w:firstLine="-65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wing</w:t>
            </w:r>
          </w:p>
        </w:tc>
      </w:tr>
    </w:tbl>
    <w:p>
      <w:pPr>
        <w:jc w:val="left"/>
        <w:spacing w:after="0"/>
        <w:sectPr>
          <w:pgMar w:header="488" w:footer="835" w:top="760" w:bottom="1020" w:left="420" w:right="24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7.399998" w:type="dxa"/>
      </w:tblPr>
      <w:tblGrid/>
      <w:tr>
        <w:trPr>
          <w:trHeight w:val="1500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½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77" w:right="29" w:firstLine="-65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228158pt;height:50.4075pt;mso-position-horizontal-relative:char;mso-position-vertical-relative:line" type="#_x0000_t75">
                  <v:imagedata r:id="rId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ats</w:t>
            </w:r>
          </w:p>
          <w:p>
            <w:pPr>
              <w:spacing w:before="0" w:after="0" w:line="240" w:lineRule="auto"/>
              <w:ind w:left="261" w:right="320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tape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  <w:tr>
        <w:trPr>
          <w:trHeight w:val="1813" w:hRule="exact"/>
        </w:trPr>
        <w:tc>
          <w:tcPr>
            <w:tcW w:w="39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ely</w:t>
            </w:r>
          </w:p>
          <w:p>
            <w:pPr>
              <w:spacing w:before="1" w:after="0" w:line="240" w:lineRule="auto"/>
              <w:ind w:left="1075" w:right="186" w:firstLine="-989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attac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09" w:right="869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92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371053pt;height:81.45pt;mso-position-horizontal-relative:char;mso-position-vertical-relative:line" type="#_x0000_t75">
                  <v:imagedata r:id="rId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89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000000"/>
            </w:tcBorders>
          </w:tcPr>
          <w:p>
            <w:pPr>
              <w:spacing w:before="82" w:after="0" w:line="240" w:lineRule="auto"/>
              <w:ind w:left="217" w:right="33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</w:tbl>
    <w:p>
      <w:pPr>
        <w:jc w:val="left"/>
        <w:spacing w:after="0"/>
        <w:sectPr>
          <w:pgMar w:header="488" w:footer="835" w:top="760" w:bottom="1020" w:left="420" w:right="24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71" w:lineRule="exact"/>
        <w:ind w:left="314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/>
        <w:pict>
          <v:group style="position:absolute;margin-left:27.24pt;margin-top:-7.62pt;width:742.8pt;height:.1pt;mso-position-horizontal-relative:page;mso-position-vertical-relative:paragraph;z-index:-7772" coordorigin="545,-152" coordsize="14856,2">
            <v:shape style="position:absolute;left:545;top:-152;width:14856;height:2" coordorigin="545,-152" coordsize="14856,0" path="m545,-152l15401,-152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6.950001pt;margin-top:34.93pt;width:745.3pt;height:48.63pt;mso-position-horizontal-relative:page;mso-position-vertical-relative:paragraph;z-index:-7771" coordorigin="539,699" coordsize="14906,973">
            <v:group style="position:absolute;left:814;top:709;width:14585;height:946" coordorigin="814,709" coordsize="14585,946">
              <v:shape style="position:absolute;left:814;top:709;width:14585;height:946" coordorigin="814,709" coordsize="14585,946" path="m814,1655l15398,1655,15398,709,814,709,814,1655e" filled="t" fillcolor="#000066" stroked="f">
                <v:path arrowok="t"/>
                <v:fill/>
              </v:shape>
            </v:group>
            <v:group style="position:absolute;left:886;top:796;width:14441;height:830" coordorigin="886,796" coordsize="14441,830">
              <v:shape style="position:absolute;left:886;top:796;width:14441;height:830" coordorigin="886,796" coordsize="14441,830" path="m886,1626l15326,1626,15326,796,886,796,886,1626e" filled="t" fillcolor="#000066" stroked="f">
                <v:path arrowok="t"/>
                <v:fill/>
              </v:shape>
            </v:group>
            <v:group style="position:absolute;left:545;top:704;width:14856;height:2" coordorigin="545,704" coordsize="14856,2">
              <v:shape style="position:absolute;left:545;top:704;width:14856;height:2" coordorigin="545,704" coordsize="14856,0" path="m545,704l15401,704e" filled="f" stroked="t" strokeweight=".580pt" strokecolor="#000000">
                <v:path arrowok="t"/>
              </v:shape>
            </v:group>
            <v:group style="position:absolute;left:814;top:709;width:10;height:86" coordorigin="814,709" coordsize="10,86">
              <v:shape style="position:absolute;left:814;top:709;width:10;height:86" coordorigin="814,709" coordsize="10,86" path="m818,709l818,796e" filled="f" stroked="t" strokeweight=".580pt" strokecolor="#000066">
                <v:path arrowok="t"/>
              </v:shape>
            </v:group>
            <v:group style="position:absolute;left:823;top:752;width:14578;height:2" coordorigin="823,752" coordsize="14578,2">
              <v:shape style="position:absolute;left:823;top:752;width:14578;height:2" coordorigin="823,752" coordsize="14578,0" path="m823,752l15401,752e" filled="f" stroked="t" strokeweight="4.42pt" strokecolor="#000066">
                <v:path arrowok="t"/>
              </v:shape>
            </v:group>
            <v:group style="position:absolute;left:814;top:1625;width:14587;height:31" coordorigin="814,1625" coordsize="14587,31">
              <v:shape style="position:absolute;left:814;top:1625;width:14587;height:31" coordorigin="814,1625" coordsize="14587,31" path="m814,1656l15401,1656,15401,1625,814,1625,814,1656xe" filled="t" fillcolor="#000066" stroked="f">
                <v:path arrowok="t"/>
                <v:fill/>
              </v:shape>
            </v:group>
            <v:group style="position:absolute;left:814;top:1654;width:14587;height:12" coordorigin="814,1654" coordsize="14587,12">
              <v:shape style="position:absolute;left:814;top:1654;width:14587;height:12" coordorigin="814,1654" coordsize="14587,12" path="m814,1665l15401,1665,15401,1654,814,1654,814,1665x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ADA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Checkl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3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st</w:t>
      </w:r>
      <w:r>
        <w:rPr>
          <w:rFonts w:ascii="Calibri" w:hAnsi="Calibri" w:cs="Calibri" w:eastAsia="Calibri"/>
          <w:sz w:val="60"/>
          <w:szCs w:val="60"/>
          <w:spacing w:val="-2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for</w:t>
      </w:r>
      <w:r>
        <w:rPr>
          <w:rFonts w:ascii="Calibri" w:hAnsi="Calibri" w:cs="Calibri" w:eastAsia="Calibri"/>
          <w:sz w:val="60"/>
          <w:szCs w:val="60"/>
          <w:spacing w:val="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3"/>
        </w:rPr>
        <w:t>2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012</w:t>
      </w:r>
      <w:r>
        <w:rPr>
          <w:rFonts w:ascii="Calibri" w:hAnsi="Calibri" w:cs="Calibri" w:eastAsia="Calibri"/>
          <w:sz w:val="60"/>
          <w:szCs w:val="60"/>
          <w:spacing w:val="-1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Te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3"/>
        </w:rPr>
        <w:t>x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as</w:t>
      </w:r>
      <w:r>
        <w:rPr>
          <w:rFonts w:ascii="Calibri" w:hAnsi="Calibri" w:cs="Calibri" w:eastAsia="Calibri"/>
          <w:sz w:val="60"/>
          <w:szCs w:val="60"/>
          <w:spacing w:val="-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Ac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ess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3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bi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3"/>
        </w:rPr>
        <w:t>l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ity</w:t>
      </w:r>
      <w:r>
        <w:rPr>
          <w:rFonts w:ascii="Calibri" w:hAnsi="Calibri" w:cs="Calibri" w:eastAsia="Calibri"/>
          <w:sz w:val="60"/>
          <w:szCs w:val="60"/>
          <w:spacing w:val="-2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St</w:t>
      </w:r>
      <w:r>
        <w:rPr>
          <w:rFonts w:ascii="Calibri" w:hAnsi="Calibri" w:cs="Calibri" w:eastAsia="Calibri"/>
          <w:sz w:val="60"/>
          <w:szCs w:val="60"/>
          <w:spacing w:val="2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nd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rds</w:t>
      </w:r>
      <w:r>
        <w:rPr>
          <w:rFonts w:ascii="Calibri" w:hAnsi="Calibri" w:cs="Calibri" w:eastAsia="Calibri"/>
          <w:sz w:val="60"/>
          <w:szCs w:val="60"/>
          <w:spacing w:val="-1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3"/>
        </w:rPr>
        <w:t>(TAS)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817" w:lineRule="exact"/>
        <w:ind w:left="386" w:right="-20"/>
        <w:jc w:val="left"/>
        <w:rPr>
          <w:rFonts w:ascii="Calibri" w:hAnsi="Calibri" w:cs="Calibri" w:eastAsia="Calibri"/>
          <w:sz w:val="68"/>
          <w:szCs w:val="68"/>
        </w:rPr>
      </w:pPr>
      <w:rPr/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ior</w:t>
      </w:r>
      <w:r>
        <w:rPr>
          <w:rFonts w:ascii="Calibri" w:hAnsi="Calibri" w:cs="Calibri" w:eastAsia="Calibri"/>
          <w:sz w:val="68"/>
          <w:szCs w:val="68"/>
          <w:color w:val="FFFFFF"/>
          <w:spacing w:val="3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ty</w:t>
      </w:r>
      <w:r>
        <w:rPr>
          <w:rFonts w:ascii="Calibri" w:hAnsi="Calibri" w:cs="Calibri" w:eastAsia="Calibri"/>
          <w:sz w:val="68"/>
          <w:szCs w:val="68"/>
          <w:color w:val="FFFFFF"/>
          <w:spacing w:val="-2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2</w:t>
      </w:r>
      <w:r>
        <w:rPr>
          <w:rFonts w:ascii="Calibri" w:hAnsi="Calibri" w:cs="Calibri" w:eastAsia="Calibri"/>
          <w:sz w:val="68"/>
          <w:szCs w:val="68"/>
          <w:color w:val="FFFFF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–</w:t>
      </w:r>
      <w:r>
        <w:rPr>
          <w:rFonts w:ascii="Calibri" w:hAnsi="Calibri" w:cs="Calibri" w:eastAsia="Calibri"/>
          <w:sz w:val="68"/>
          <w:szCs w:val="68"/>
          <w:color w:val="FFFFF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Access</w:t>
      </w:r>
      <w:r>
        <w:rPr>
          <w:rFonts w:ascii="Calibri" w:hAnsi="Calibri" w:cs="Calibri" w:eastAsia="Calibri"/>
          <w:sz w:val="68"/>
          <w:szCs w:val="68"/>
          <w:color w:val="FFFFFF"/>
          <w:spacing w:val="-1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to</w:t>
      </w:r>
      <w:r>
        <w:rPr>
          <w:rFonts w:ascii="Calibri" w:hAnsi="Calibri" w:cs="Calibri" w:eastAsia="Calibri"/>
          <w:sz w:val="68"/>
          <w:szCs w:val="68"/>
          <w:color w:val="FFFFFF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2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oods</w:t>
      </w:r>
      <w:r>
        <w:rPr>
          <w:rFonts w:ascii="Calibri" w:hAnsi="Calibri" w:cs="Calibri" w:eastAsia="Calibri"/>
          <w:sz w:val="68"/>
          <w:szCs w:val="68"/>
          <w:color w:val="FFFFFF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and</w:t>
      </w:r>
      <w:r>
        <w:rPr>
          <w:rFonts w:ascii="Calibri" w:hAnsi="Calibri" w:cs="Calibri" w:eastAsia="Calibri"/>
          <w:sz w:val="68"/>
          <w:szCs w:val="68"/>
          <w:color w:val="FFFFFF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Serv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ces</w:t>
      </w:r>
      <w:r>
        <w:rPr>
          <w:rFonts w:ascii="Calibri" w:hAnsi="Calibri" w:cs="Calibri" w:eastAsia="Calibri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574" w:lineRule="auto"/>
        <w:ind w:left="8765" w:right="4233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3.029999pt;margin-top:16.895773pt;width:307.01pt;height:.1pt;mso-position-horizontal-relative:page;mso-position-vertical-relative:paragraph;z-index:-7770" coordorigin="9261,338" coordsize="6140,2">
            <v:shape style="position:absolute;left:9261;top:338;width:6140;height:2" coordorigin="9261,338" coordsize="6140,0" path="m9261,338l15401,33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463.029999pt;margin-top:51.935768pt;width:307.01pt;height:.1pt;mso-position-horizontal-relative:page;mso-position-vertical-relative:paragraph;z-index:-7769" coordorigin="9261,1039" coordsize="6140,2">
            <v:shape style="position:absolute;left:9261;top:1039;width:6140;height:2" coordorigin="9261,1039" coordsize="6140,0" path="m9261,1039l15401,1039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63.029999pt;margin-top:86.995766pt;width:307.01pt;height:.1pt;mso-position-horizontal-relative:page;mso-position-vertical-relative:paragraph;z-index:-7768" coordorigin="9261,1740" coordsize="6140,2">
            <v:shape style="position:absolute;left:9261;top:1740;width:6140;height:2" coordorigin="9261,1740" coordsize="6140,0" path="m9261,1740l15401,1740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63.029999pt;margin-top:122.035767pt;width:307.01pt;height:.1pt;mso-position-horizontal-relative:page;mso-position-vertical-relative:paragraph;z-index:-7767" coordorigin="9261,2441" coordsize="6140,2">
            <v:shape style="position:absolute;left:9261;top:2441;width:6140;height:2" coordorigin="9261,2441" coordsize="6140,0" path="m9261,2441l15401,2441e" filled="f" stroked="t" strokeweight=".58001pt" strokecolor="#000000">
              <v:path arrowok="t"/>
            </v:shape>
          </v:group>
          <w10:wrap type="none"/>
        </w:pict>
      </w:r>
      <w:r>
        <w:rPr/>
        <w:pict>
          <v:shape style="position:absolute;margin-left:30.84pt;margin-top:-7.634227pt;width:393pt;height:262.08pt;mso-position-horizontal-relative:page;mso-position-vertical-relative:paragraph;z-index:-7760" type="#_x0000_t75">
            <v:imagedata r:id="rId78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/Cen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cal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3" w:lineRule="exact"/>
        <w:ind w:left="8727" w:right="5097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3.029999pt;margin-top:16.332088pt;width:307.01pt;height:.1pt;mso-position-horizontal-relative:page;mso-position-vertical-relative:paragraph;z-index:-7766" coordorigin="9261,327" coordsize="6140,2">
            <v:shape style="position:absolute;left:9261;top:327;width:6140;height:2" coordorigin="9261,327" coordsize="6140,0" path="m9261,327l15401,327e" filled="f" stroked="t" strokeweight=".579980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position w:val="1"/>
        </w:rPr>
        <w:t>view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position w:val="1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8765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3.029999pt;margin-top:-18.724211pt;width:307.01pt;height:.1pt;mso-position-horizontal-relative:page;mso-position-vertical-relative:paragraph;z-index:-7765" coordorigin="9261,-374" coordsize="6140,2">
            <v:shape style="position:absolute;left:9261;top:-374;width:6140;height:2" coordorigin="9261,-374" coordsize="6140,0" path="m9261,-374l15401,-374e" filled="f" stroked="t" strokeweight=".579980pt" strokecolor="#000000">
              <v:path arrowok="t"/>
            </v:shape>
          </v:group>
          <w10:wrap type="none"/>
        </w:pict>
      </w:r>
      <w:r>
        <w:rPr/>
        <w:pict>
          <v:group style="position:absolute;margin-left:463.029999pt;margin-top:16.345789pt;width:307.01pt;height:.1pt;mso-position-horizontal-relative:page;mso-position-vertical-relative:paragraph;z-index:-7764" coordorigin="9261,327" coordsize="6140,2">
            <v:shape style="position:absolute;left:9261;top:327;width:6140;height:2" coordorigin="9261,327" coordsize="6140,0" path="m9261,327l15401,327e" filled="f" stroked="t" strokeweight=".579980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tact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exact"/>
        <w:ind w:left="926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/>
        <w:pict>
          <v:group style="position:absolute;margin-left:67.680pt;margin-top:-20.550005pt;width:702.36pt;height:.1pt;mso-position-horizontal-relative:page;mso-position-vertical-relative:paragraph;z-index:-7763" coordorigin="1354,-411" coordsize="14047,2">
            <v:shape style="position:absolute;left:1354;top:-411;width:14047;height:2" coordorigin="1354,-411" coordsize="14047,0" path="m1354,-411l15401,-411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27.24pt;margin-top:-4.470005pt;width:742.8pt;height:.1pt;mso-position-horizontal-relative:page;mso-position-vertical-relative:paragraph;z-index:-7762" coordorigin="545,-89" coordsize="14856,2">
            <v:shape style="position:absolute;left:545;top:-89;width:14856;height:2" coordorigin="545,-89" coordsize="14856,0" path="m545,-89l15401,-89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The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ut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he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ui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ding</w:t>
      </w:r>
      <w:r>
        <w:rPr>
          <w:rFonts w:ascii="Calibri" w:hAnsi="Calibri" w:cs="Calibri" w:eastAsia="Calibri"/>
          <w:sz w:val="30"/>
          <w:szCs w:val="30"/>
          <w:color w:val="000066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sho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ld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w</w:t>
      </w:r>
      <w:r>
        <w:rPr>
          <w:rFonts w:ascii="Calibri" w:hAnsi="Calibri" w:cs="Calibri" w:eastAsia="Calibri"/>
          <w:sz w:val="30"/>
          <w:szCs w:val="30"/>
          <w:color w:val="00006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eople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wi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dis</w:t>
      </w:r>
      <w:r>
        <w:rPr>
          <w:rFonts w:ascii="Calibri" w:hAnsi="Calibri" w:cs="Calibri" w:eastAsia="Calibri"/>
          <w:sz w:val="30"/>
          <w:szCs w:val="30"/>
          <w:color w:val="000066"/>
          <w:spacing w:val="4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bi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ities</w:t>
      </w:r>
      <w:r>
        <w:rPr>
          <w:rFonts w:ascii="Calibri" w:hAnsi="Calibri" w:cs="Calibri" w:eastAsia="Calibri"/>
          <w:sz w:val="30"/>
          <w:szCs w:val="30"/>
          <w:color w:val="000066"/>
          <w:spacing w:val="-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and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services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00006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pa</w:t>
      </w:r>
      <w:r>
        <w:rPr>
          <w:rFonts w:ascii="Calibri" w:hAnsi="Calibri" w:cs="Calibri" w:eastAsia="Calibri"/>
          <w:sz w:val="30"/>
          <w:szCs w:val="30"/>
          <w:color w:val="000066"/>
          <w:spacing w:val="2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icip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926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/>
        <w:pict>
          <v:group style="position:absolute;margin-left:22.749981pt;margin-top:38.162186pt;width:748.78002pt;height:31.66004pt;mso-position-horizontal-relative:page;mso-position-vertical-relative:paragraph;z-index:-7761" coordorigin="455,763" coordsize="14976,633">
            <v:group style="position:absolute;left:475;top:774;width:14942;height:612" coordorigin="475,774" coordsize="14942,612">
              <v:shape style="position:absolute;left:475;top:774;width:14942;height:612" coordorigin="475,774" coordsize="14942,612" path="m475,1386l15418,1386,15418,774,475,774,475,1386e" filled="t" fillcolor="#000066" stroked="f">
                <v:path arrowok="t"/>
                <v:fill/>
              </v:shape>
            </v:group>
            <v:group style="position:absolute;left:547;top:774;width:14798;height:194" coordorigin="547,774" coordsize="14798,194">
              <v:shape style="position:absolute;left:547;top:774;width:14798;height:194" coordorigin="547,774" coordsize="14798,194" path="m547,968l15346,968,15346,774,547,774,547,968e" filled="t" fillcolor="#000066" stroked="f">
                <v:path arrowok="t"/>
                <v:fill/>
              </v:shape>
            </v:group>
            <v:group style="position:absolute;left:475;top:769;width:14950;height:2" coordorigin="475,769" coordsize="14950,2">
              <v:shape style="position:absolute;left:475;top:769;width:14950;height:2" coordorigin="475,769" coordsize="14950,0" path="m475,769l15425,769e" filled="f" stroked="t" strokeweight=".58004pt" strokecolor="#000000">
                <v:path arrowok="t"/>
              </v:shape>
            </v:group>
            <v:group style="position:absolute;left:461;top:1391;width:14957;height:2" coordorigin="461,1391" coordsize="14957,2">
              <v:shape style="position:absolute;left:461;top:1391;width:14957;height:2" coordorigin="461,1391" coordsize="14957,0" path="m461,1391l15418,1391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ac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iv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ies</w:t>
      </w:r>
      <w:r>
        <w:rPr>
          <w:rFonts w:ascii="Calibri" w:hAnsi="Calibri" w:cs="Calibri" w:eastAsia="Calibri"/>
          <w:sz w:val="30"/>
          <w:szCs w:val="30"/>
          <w:color w:val="00006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wi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ass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stan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</w:rPr>
        <w:t>e.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120" w:bottom="280" w:left="500" w:right="420"/>
          <w:headerReference w:type="default" r:id="rId76"/>
          <w:footerReference w:type="default" r:id="rId77"/>
          <w:pgSz w:w="15840" w:h="12240" w:orient="landscape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838" w:hRule="exact"/>
        </w:trPr>
        <w:tc>
          <w:tcPr>
            <w:tcW w:w="14942" w:type="dxa"/>
            <w:gridSpan w:val="5"/>
            <w:tcBorders>
              <w:top w:val="single" w:sz="4.640" w:space="0" w:color="000000"/>
              <w:bottom w:val="single" w:sz="12.32" w:space="0" w:color="000066"/>
              <w:left w:val="single" w:sz="4.640" w:space="0" w:color="000000"/>
              <w:right w:val="nil" w:sz="6" w:space="0" w:color="auto"/>
            </w:tcBorders>
            <w:shd w:val="clear" w:color="auto" w:fill="000066"/>
          </w:tcPr>
          <w:p>
            <w:pPr>
              <w:spacing w:before="83" w:after="0" w:line="327" w:lineRule="exact"/>
              <w:ind w:left="66" w:right="-2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Pr/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P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iori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8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2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–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Access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4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G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ds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6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and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5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Ser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v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3"/>
                <w:w w:val="100"/>
                <w:b/>
                <w:bCs/>
                <w:position w:val="-2"/>
              </w:rPr>
              <w:t>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c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es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(Facil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1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nal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6"/>
                <w:w w:val="100"/>
                <w:b/>
                <w:bCs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Accessi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-2"/>
              </w:rPr>
              <w:t>ble</w:t>
            </w:r>
            <w:r>
              <w:rPr>
                <w:rFonts w:ascii="Calibri" w:hAnsi="Calibri" w:cs="Calibri" w:eastAsia="Calibri"/>
                <w:sz w:val="30"/>
                <w:szCs w:val="3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132" w:lineRule="exact"/>
              <w:ind w:right="567"/>
              <w:jc w:val="right"/>
              <w:tabs>
                <w:tab w:pos="2260" w:val="left"/>
              </w:tabs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FFFFFF"/>
                <w:w w:val="99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ts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ab/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Poss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3"/>
                <w:w w:val="99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-1"/>
                <w:w w:val="99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tio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1"/>
                <w:w w:val="99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color w:val="FFFFFF"/>
                <w:spacing w:val="0"/>
                <w:w w:val="99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</w:rPr>
            </w:r>
          </w:p>
          <w:p>
            <w:pPr>
              <w:spacing w:before="0" w:after="0" w:line="274" w:lineRule="exact"/>
              <w:ind w:left="66" w:right="-2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Pr/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3"/>
              </w:rPr>
              <w:t>El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3"/>
              </w:rPr>
              <w:t>e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3"/>
              </w:rPr>
              <w:t>m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  <w:position w:val="3"/>
              </w:rPr>
              <w:t>e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  <w:position w:val="3"/>
              </w:rPr>
              <w:t>nts)</w:t>
            </w:r>
            <w:r>
              <w:rPr>
                <w:rFonts w:ascii="Calibri" w:hAnsi="Calibri" w:cs="Calibri" w:eastAsia="Calibri"/>
                <w:sz w:val="30"/>
                <w:szCs w:val="3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1489" w:hRule="exact"/>
        </w:trPr>
        <w:tc>
          <w:tcPr>
            <w:tcW w:w="4042" w:type="dxa"/>
            <w:tcBorders>
              <w:top w:val="single" w:sz="12.32" w:space="0" w:color="000066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66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66"/>
              <w:bottom w:val="nil" w:sz="6" w:space="0" w:color="auto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5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127717pt;height:64.8pt;mso-position-horizontal-relative:char;mso-position-vertical-relative:line" type="#_x0000_t75">
                  <v:imagedata r:id="rId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66"/>
              <w:bottom w:val="nil" w:sz="6" w:space="0" w:color="auto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66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</w:p>
        </w:tc>
      </w:tr>
      <w:tr>
        <w:trPr>
          <w:trHeight w:val="420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or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te</w:t>
            </w:r>
            <w:r>
              <w:rPr>
                <w:rFonts w:ascii="Calibri" w:hAnsi="Calibri" w:cs="Calibri" w:eastAsia="Calibri"/>
                <w:sz w:val="25"/>
                <w:szCs w:val="25"/>
                <w:spacing w:val="-3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),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(302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),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(402,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403,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404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1488" w:hRule="exact"/>
        </w:trPr>
        <w:tc>
          <w:tcPr>
            <w:tcW w:w="404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aces</w:t>
            </w:r>
          </w:p>
          <w:p>
            <w:pPr>
              <w:spacing w:before="0" w:after="0" w:line="240" w:lineRule="auto"/>
              <w:ind w:left="1150" w:right="133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4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729975pt;height:63.36pt;mso-position-horizontal-relative:char;mso-position-vertical-relative:line" type="#_x0000_t75">
                  <v:imagedata r:id="rId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475" w:type="dxa"/>
            <w:tcBorders>
              <w:top w:val="single" w:sz="12.32" w:space="0" w:color="D9D9D9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</w:p>
        </w:tc>
      </w:tr>
      <w:tr>
        <w:trPr>
          <w:trHeight w:val="1457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4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slip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5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2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812097pt;height:64.8pt;mso-position-horizontal-relative:char;mso-position-vertical-relative:line" type="#_x0000_t75">
                  <v:imagedata r:id="rId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66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position w:val="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faces</w:t>
            </w:r>
          </w:p>
        </w:tc>
      </w:tr>
      <w:tr>
        <w:trPr>
          <w:trHeight w:val="1479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floor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firm</w:t>
            </w:r>
          </w:p>
          <w:p>
            <w:pPr>
              <w:spacing w:before="0" w:after="0" w:line="240" w:lineRule="auto"/>
              <w:ind w:left="1150" w:right="59" w:firstLine="-1078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        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backi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½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8" w:lineRule="auto"/>
              <w:ind w:left="121" w:right="29" w:firstLine="-1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420264pt;height:64.02pt;mso-position-horizontal-relative:char;mso-position-vertical-relative:line" type="#_x0000_t75">
                  <v:imagedata r:id="rId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ats</w:t>
            </w:r>
          </w:p>
          <w:p>
            <w:pPr>
              <w:spacing w:before="0" w:after="0" w:line="240" w:lineRule="auto"/>
              <w:ind w:left="263" w:right="191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tape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  <w:tr>
        <w:trPr>
          <w:trHeight w:val="1488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tile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1150" w:right="81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resistan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093436pt;height:61.92pt;mso-position-horizontal-relative:char;mso-position-vertical-relative:line" type="#_x0000_t75">
                  <v:imagedata r:id="rId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es: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268" w:right="272" w:firstLine="-1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thres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</w:tbl>
    <w:p>
      <w:pPr>
        <w:jc w:val="left"/>
        <w:spacing w:after="0"/>
        <w:sectPr>
          <w:pgNumType w:start="2"/>
          <w:pgMar w:header="488" w:footer="816" w:top="760" w:bottom="1000" w:left="360" w:right="300"/>
          <w:headerReference w:type="default" r:id="rId79"/>
          <w:footerReference w:type="default" r:id="rId8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2.079987pt;margin-top:58.439999pt;width:162.943548pt;height:78.75pt;mso-position-horizontal-relative:page;mso-position-vertical-relative:page;z-index:-7759" type="#_x0000_t75">
            <v:imagedata r:id="rId86" o:title=""/>
          </v:shape>
        </w:pict>
      </w:r>
      <w:r>
        <w:rPr/>
        <w:pict>
          <v:shape style="position:absolute;margin-left:352.079987pt;margin-top:375.326019pt;width:161.496103pt;height:172.8pt;mso-position-horizontal-relative:page;mso-position-vertical-relative:page;z-index:-7758" type="#_x0000_t75">
            <v:imagedata r:id="rId87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707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e?</w:t>
            </w:r>
          </w:p>
          <w:p>
            <w:pPr>
              <w:spacing w:before="0" w:after="0" w:line="340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5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5"/>
              </w:rPr>
              <w:t>te: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4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32”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24”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18" w:lineRule="exact"/>
              <w:ind w:left="116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164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48”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09" w:right="29" w:firstLine="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em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2026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40" w:lineRule="auto"/>
              <w:ind w:left="1164" w:right="263" w:firstLine="-1078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i.e.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9" w:lineRule="auto"/>
              <w:ind w:left="102" w:right="29" w:firstLine="1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em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248649pt;height:79.2pt;mso-position-horizontal-relative:char;mso-position-vertical-relative:line" type="#_x0000_t75">
                  <v:imagedata r:id="rId8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198" w:right="220" w:firstLine="-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treat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featu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1781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1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9" w:lineRule="auto"/>
              <w:ind w:left="121" w:right="29" w:firstLine="-1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019032pt;height:75.240pt;mso-position-horizontal-relative:char;mso-position-vertical-relative:line" type="#_x0000_t75">
                  <v:imagedata r:id="rId8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4431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1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rm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lifts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0" w:after="0" w:line="340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5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ac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is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5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49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</w:p>
          <w:p>
            <w:pPr>
              <w:spacing w:before="0" w:after="0" w:line="219" w:lineRule="exact"/>
              <w:ind w:left="1181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1" w:after="0" w:line="239" w:lineRule="auto"/>
              <w:ind w:left="1181" w:right="7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000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sq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ft.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ry,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ffi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al,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tate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’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ility.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1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ary</w:t>
            </w:r>
          </w:p>
          <w:p>
            <w:pPr>
              <w:spacing w:before="0" w:after="0" w:line="240" w:lineRule="auto"/>
              <w:ind w:left="198" w:right="158" w:firstLine="-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Offer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</w:p>
        </w:tc>
      </w:tr>
    </w:tbl>
    <w:p>
      <w:pPr>
        <w:jc w:val="left"/>
        <w:spacing w:after="0"/>
        <w:sectPr>
          <w:pgMar w:header="488" w:footer="816" w:top="760" w:bottom="1040" w:left="360" w:right="300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9.279999pt;margin-top:254.039993pt;width:147.24pt;height:88.439157pt;mso-position-horizontal-relative:page;mso-position-vertical-relative:page;z-index:-7757" coordorigin="7186,5081" coordsize="2945,1769">
            <v:shape style="position:absolute;left:7186;top:5081;width:1445;height:1769" type="#_x0000_t75">
              <v:imagedata r:id="rId90" o:title=""/>
            </v:shape>
            <v:shape style="position:absolute;left:8690;top:5081;width:1440;height:1759" type="#_x0000_t75">
              <v:imagedata r:id="rId91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36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rotru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ng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Obj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4),</w:t>
            </w:r>
            <w:r>
              <w:rPr>
                <w:rFonts w:ascii="Calibri" w:hAnsi="Calibri" w:cs="Calibri" w:eastAsia="Calibri"/>
                <w:sz w:val="20"/>
                <w:szCs w:val="20"/>
                <w:spacing w:val="4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07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475" w:hRule="exact"/>
        </w:trPr>
        <w:tc>
          <w:tcPr>
            <w:tcW w:w="4042" w:type="dxa"/>
            <w:tcBorders>
              <w:top w:val="nil" w:sz="6" w:space="0" w:color="auto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aths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1" w:lineRule="auto"/>
              <w:ind w:left="1150" w:right="35" w:firstLine="-1078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        </w:t>
            </w:r>
            <w:r>
              <w:rPr>
                <w:rFonts w:ascii="Calibri" w:hAnsi="Calibri" w:cs="Calibri" w:eastAsia="Calibri"/>
                <w:sz w:val="22"/>
                <w:szCs w:val="22"/>
                <w:spacing w:val="2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c.,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prot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ath?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65" w:lineRule="exact"/>
              <w:ind w:left="1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  <w:p>
            <w:pPr>
              <w:spacing w:before="2" w:after="0" w:line="240" w:lineRule="auto"/>
              <w:ind w:left="1150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150" w:right="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nil" w:sz="6" w:space="0" w:color="auto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1" w:right="29" w:firstLine="-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21" w:right="74" w:firstLine="-5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21" w:right="74" w:firstLine="-5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137866pt;height:157.32pt;mso-position-horizontal-relative:char;mso-position-vertical-relative:line" type="#_x0000_t75">
                  <v:imagedata r:id="rId9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475" w:type="dxa"/>
            <w:tcBorders>
              <w:top w:val="nil" w:sz="6" w:space="0" w:color="auto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ject</w:t>
            </w:r>
          </w:p>
          <w:p>
            <w:pPr>
              <w:spacing w:before="0" w:after="0" w:line="240" w:lineRule="auto"/>
              <w:ind w:left="222" w:right="165" w:firstLine="-156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artial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1916" w:hRule="exact"/>
        </w:trPr>
        <w:tc>
          <w:tcPr>
            <w:tcW w:w="404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</w:p>
          <w:p>
            <w:pPr>
              <w:spacing w:before="0" w:after="0" w:line="267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5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protru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243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32" w:space="0" w:color="7E7E7E"/>
            </w:tcBorders>
          </w:tcPr>
          <w:p>
            <w:pPr/>
            <w:rPr/>
          </w:p>
        </w:tc>
        <w:tc>
          <w:tcPr>
            <w:tcW w:w="2475" w:type="dxa"/>
            <w:tcBorders>
              <w:top w:val="single" w:sz="12.32" w:space="0" w:color="000000"/>
              <w:bottom w:val="nil" w:sz="6" w:space="0" w:color="auto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1" w:after="0" w:line="266" w:lineRule="exact"/>
              <w:ind w:left="263" w:right="567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1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shall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</w:tc>
      </w:tr>
      <w:tr>
        <w:trPr>
          <w:trHeight w:val="422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ps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(2012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05)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504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505))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tion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1:20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eat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853" w:hRule="exact"/>
        </w:trPr>
        <w:tc>
          <w:tcPr>
            <w:tcW w:w="404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32" w:right="39"/>
              <w:jc w:val="center"/>
              <w:tabs>
                <w:tab w:pos="11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67" w:lineRule="exact"/>
              <w:ind w:left="35" w:right="190"/>
              <w:jc w:val="center"/>
              <w:tabs>
                <w:tab w:pos="13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s),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96" w:lineRule="exact"/>
              <w:ind w:left="33" w:right="125"/>
              <w:jc w:val="center"/>
              <w:tabs>
                <w:tab w:pos="110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1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1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99"/>
                <w:position w:val="-1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-1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99"/>
                <w:position w:val="-1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18" w:lineRule="exact"/>
              <w:ind w:left="1116" w:right="1147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71" w:after="0" w:line="240" w:lineRule="auto"/>
              <w:ind w:left="1347" w:right="370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slip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21" w:right="74" w:firstLine="-5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4" w:after="0" w:line="240" w:lineRule="auto"/>
              <w:ind w:left="23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24322pt;height:85.8pt;mso-position-horizontal-relative:char;mso-position-vertical-relative:line" type="#_x0000_t75">
                  <v:imagedata r:id="rId9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D9D9D9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67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1954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39" w:lineRule="auto"/>
              <w:ind w:left="1150" w:right="28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1:12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=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ramp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66" w:right="7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em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633621pt;height:76.89pt;mso-position-horizontal-relative:char;mso-position-vertical-relative:line" type="#_x0000_t75">
                  <v:imagedata r:id="rId9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2" w:lineRule="auto"/>
              <w:ind w:left="222" w:right="117" w:firstLine="-156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Leng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ramp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3" w:lineRule="exact"/>
              <w:ind w:left="66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clu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ra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itc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ac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position w:val="1"/>
              </w:rPr>
              <w:t>k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Alter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ramp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6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1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16"/>
                <w:szCs w:val="16"/>
                <w:spacing w:val="15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3”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1:8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6”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1:10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892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340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7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-5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86" w:lineRule="exact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78" w:lineRule="exact"/>
              <w:ind w:left="11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4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926606pt;height:79.2pt;mso-position-horizontal-relative:char;mso-position-vertical-relative:line" type="#_x0000_t75">
                  <v:imagedata r:id="rId9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</w:tc>
      </w:tr>
      <w:tr>
        <w:trPr>
          <w:trHeight w:val="1745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</w:p>
          <w:p>
            <w:pPr>
              <w:spacing w:before="0" w:after="0" w:line="240" w:lineRule="auto"/>
              <w:ind w:left="11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5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56" w:after="0" w:line="240" w:lineRule="auto"/>
              <w:ind w:left="1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293667pt;height:81.6pt;mso-position-horizontal-relative:char;mso-position-vertical-relative:line" type="#_x0000_t75">
                  <v:imagedata r:id="rId9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size</w:t>
            </w:r>
          </w:p>
        </w:tc>
      </w:tr>
      <w:tr>
        <w:trPr>
          <w:trHeight w:val="1488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1.661137pt;height:56.88pt;mso-position-horizontal-relative:char;mso-position-vertical-relative:line" type="#_x0000_t75">
                  <v:imagedata r:id="rId9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1325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38”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1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4" w:after="0" w:line="240" w:lineRule="auto"/>
              <w:ind w:left="1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379268pt;height:59.4pt;mso-position-horizontal-relative:char;mso-position-vertical-relative:line" type="#_x0000_t75">
                  <v:imagedata r:id="rId9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2317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27" w:right="208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es?</w:t>
            </w:r>
          </w:p>
          <w:p>
            <w:pPr>
              <w:spacing w:before="5" w:after="0" w:line="268" w:lineRule="exact"/>
              <w:ind w:left="1364" w:right="166" w:firstLine="-2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0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342174pt;height:69.63pt;mso-position-horizontal-relative:char;mso-position-vertical-relative:line" type="#_x0000_t75">
                  <v:imagedata r:id="rId9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</w:p>
          <w:p>
            <w:pPr>
              <w:spacing w:before="0" w:after="0" w:line="239" w:lineRule="auto"/>
              <w:ind w:left="198" w:right="220" w:firstLine="-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treat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featu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445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84.031818pt;height:43.89pt;mso-position-horizontal-relative:char;mso-position-vertical-relative:line" type="#_x0000_t75">
                  <v:imagedata r:id="rId10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ace</w:t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</w:tc>
      </w:tr>
      <w:tr>
        <w:trPr>
          <w:trHeight w:val="1587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non-circ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1150" w:right="256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r*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-6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½”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1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68563pt;height:70.5pt;mso-position-horizontal-relative:char;mso-position-vertical-relative:line" type="#_x0000_t75">
                  <v:imagedata r:id="rId10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  <w:p>
            <w:pPr>
              <w:spacing w:before="1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12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*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=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1841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l:</w:t>
            </w:r>
          </w:p>
          <w:p>
            <w:pPr>
              <w:spacing w:before="0" w:after="0" w:line="240" w:lineRule="auto"/>
              <w:ind w:left="34" w:right="541"/>
              <w:jc w:val="center"/>
              <w:tabs>
                <w:tab w:pos="11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y</w:t>
            </w:r>
          </w:p>
          <w:p>
            <w:pPr>
              <w:spacing w:before="0" w:after="0" w:line="269" w:lineRule="exact"/>
              <w:ind w:left="34" w:right="689"/>
              <w:jc w:val="center"/>
              <w:tabs>
                <w:tab w:pos="13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3"/>
              </w:rPr>
              <w:t>505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3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3"/>
              </w:rPr>
              <w:t>.1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3"/>
              </w:rPr>
              <w:tab/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13" w:right="185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349" w:right="-61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4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439722pt;height:56.43pt;mso-position-horizontal-relative:char;mso-position-vertical-relative:line" type="#_x0000_t75">
                  <v:imagedata r:id="rId10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ensions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6" w:right="6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ath),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2245" w:hRule="exact"/>
        </w:trPr>
        <w:tc>
          <w:tcPr>
            <w:tcW w:w="404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66" w:lineRule="exact"/>
              <w:ind w:left="72" w:right="-46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15" w:right="20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l?</w:t>
            </w:r>
          </w:p>
          <w:p>
            <w:pPr>
              <w:spacing w:before="2" w:after="0" w:line="240" w:lineRule="auto"/>
              <w:ind w:left="2460" w:right="1357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9" w:after="0" w:line="266" w:lineRule="exact"/>
              <w:ind w:left="1349" w:right="-43" w:firstLine="-2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assa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iam.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re?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228" w:right="854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4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709pt;height:90.75pt;mso-position-horizontal-relative:char;mso-position-vertical-relative:line" type="#_x0000_t75">
                  <v:imagedata r:id="rId10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nil" w:sz="6" w:space="0" w:color="auto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rb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</w:p>
        </w:tc>
      </w:tr>
      <w:tr>
        <w:trPr>
          <w:trHeight w:val="425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tors</w:t>
            </w:r>
            <w:r>
              <w:rPr>
                <w:rFonts w:ascii="Calibri" w:hAnsi="Calibri" w:cs="Calibri" w:eastAsia="Calibri"/>
                <w:sz w:val="25"/>
                <w:szCs w:val="25"/>
                <w:spacing w:val="4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(3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8),</w:t>
            </w:r>
            <w:r>
              <w:rPr>
                <w:rFonts w:ascii="Calibri" w:hAnsi="Calibri" w:cs="Calibri" w:eastAsia="Calibri"/>
                <w:sz w:val="20"/>
                <w:szCs w:val="20"/>
                <w:spacing w:val="4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7)</w:t>
            </w:r>
            <w:r>
              <w:rPr>
                <w:rFonts w:ascii="Calibri" w:hAnsi="Calibri" w:cs="Calibri" w:eastAsia="Calibri"/>
                <w:sz w:val="20"/>
                <w:szCs w:val="20"/>
                <w:spacing w:val="4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18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ULA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</w:tr>
      <w:tr>
        <w:trPr>
          <w:trHeight w:val="1364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3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407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1.1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8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369532pt;height:58.68pt;mso-position-horizontal-relative:char;mso-position-vertical-relative:line" type="#_x0000_t75">
                  <v:imagedata r:id="rId10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pict>
          <v:shape style="position:absolute;margin-left:370.440002pt;margin-top:287.760010pt;width:125.961pt;height:36.3pt;mso-position-horizontal-relative:page;mso-position-vertical-relative:page;z-index:-7756" type="#_x0000_t75">
            <v:imagedata r:id="rId105" o:title=""/>
          </v:shape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488" w:hRule="exact"/>
        </w:trPr>
        <w:tc>
          <w:tcPr>
            <w:tcW w:w="971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8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93" w:right="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will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atical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4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2.878998pt;height:57.24pt;mso-position-horizontal-relative:char;mso-position-vertical-relative:line" type="#_x0000_t75">
                  <v:imagedata r:id="rId10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222" w:right="7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cally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</w:t>
            </w:r>
          </w:p>
        </w:tc>
      </w:tr>
      <w:tr>
        <w:trPr>
          <w:trHeight w:val="1767" w:hRule="exact"/>
        </w:trPr>
        <w:tc>
          <w:tcPr>
            <w:tcW w:w="971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8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9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393" w:right="39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ft.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ea?</w:t>
            </w:r>
          </w:p>
          <w:p>
            <w:pPr>
              <w:spacing w:before="0" w:after="0" w:line="240" w:lineRule="auto"/>
              <w:ind w:left="20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02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  <w:p>
            <w:pPr>
              <w:spacing w:before="0" w:after="0" w:line="437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4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6.576529pt;height:74.16pt;mso-position-horizontal-relative:char;mso-position-vertical-relative:line" type="#_x0000_t75">
                  <v:imagedata r:id="rId10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  <w:tr>
        <w:trPr>
          <w:trHeight w:val="2307" w:hRule="exact"/>
        </w:trPr>
        <w:tc>
          <w:tcPr>
            <w:tcW w:w="971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08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9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ls:</w:t>
            </w:r>
          </w:p>
          <w:p>
            <w:pPr>
              <w:spacing w:before="99" w:after="0" w:line="240" w:lineRule="auto"/>
              <w:ind w:left="395" w:right="73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less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67" w:lineRule="exact"/>
              <w:ind w:left="1472" w:right="132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  <w:position w:val="1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395" w:right="33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442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1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1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24" w:lineRule="exact"/>
              <w:ind w:left="102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442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1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1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1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1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24" w:lineRule="exact"/>
              <w:ind w:left="109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9.960816pt;height:42.66pt;mso-position-horizontal-relative:char;mso-position-vertical-relative:line" type="#_x0000_t75">
                  <v:imagedata r:id="rId10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81" w:right="1458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99"/>
                <w:i/>
              </w:rPr>
              <w:t>or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2609" w:hRule="exact"/>
        </w:trPr>
        <w:tc>
          <w:tcPr>
            <w:tcW w:w="971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  <w:t>407.4.6.2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08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393" w:right="134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393" w:right="134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eft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which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^?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0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1.918982pt;height:109.56pt;mso-position-horizontal-relative:char;mso-position-vertical-relative:line" type="#_x0000_t75">
                  <v:imagedata r:id="rId10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raised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48" w:after="0" w:line="240" w:lineRule="auto"/>
              <w:ind w:left="174" w:right="176" w:firstLine="-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xisting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sed</w:t>
            </w:r>
          </w:p>
          <w:p>
            <w:pPr>
              <w:spacing w:before="0" w:after="0" w:line="268" w:lineRule="exact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^Where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74" w:right="1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reclu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eft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</w:tc>
      </w:tr>
      <w:tr>
        <w:trPr>
          <w:trHeight w:val="1587" w:hRule="exact"/>
        </w:trPr>
        <w:tc>
          <w:tcPr>
            <w:tcW w:w="971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4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  <w:t>407.4.6.2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08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5" w:after="0" w:line="239" w:lineRule="auto"/>
              <w:ind w:left="193" w:right="20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6" w:after="0" w:line="240" w:lineRule="auto"/>
              <w:ind w:left="11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898658pt;height:71.28pt;mso-position-horizontal-relative:char;mso-position-vertical-relative:line" type="#_x0000_t75">
                  <v:imagedata r:id="rId1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2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524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407.2.2.2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icate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which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car’s</w:t>
            </w:r>
          </w:p>
          <w:p>
            <w:pPr>
              <w:spacing w:before="0" w:after="0" w:line="240" w:lineRule="auto"/>
              <w:ind w:left="1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5" w:after="0" w:line="240" w:lineRule="auto"/>
              <w:ind w:left="10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0.066209pt;height:68.760pt;mso-position-horizontal-relative:char;mso-position-vertical-relative:line" type="#_x0000_t75">
                  <v:imagedata r:id="rId1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</w:t>
            </w:r>
          </w:p>
        </w:tc>
      </w:tr>
      <w:tr>
        <w:trPr>
          <w:trHeight w:val="179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ich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up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407.2.2.3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39" w:lineRule="auto"/>
              <w:ind w:left="1150" w:right="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have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7" w:after="0" w:line="240" w:lineRule="auto"/>
              <w:ind w:left="14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048141pt;height:81.72pt;mso-position-horizontal-relative:char;mso-position-vertical-relative:line" type="#_x0000_t75">
                  <v:imagedata r:id="rId1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</w:t>
            </w:r>
          </w:p>
        </w:tc>
      </w:tr>
      <w:tr>
        <w:trPr>
          <w:trHeight w:val="2758" w:hRule="exact"/>
        </w:trPr>
        <w:tc>
          <w:tcPr>
            <w:tcW w:w="404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</w:p>
          <w:p>
            <w:pPr>
              <w:spacing w:before="6" w:after="0" w:line="281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6"/>
              </w:rPr>
              <w:t>407.2.3.1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6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99"/>
                <w:position w:val="-3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3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entifying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3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3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14" w:lineRule="exact"/>
              <w:ind w:left="72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-1"/>
              </w:rPr>
              <w:t>407.2.3.2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67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3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3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2"/>
                <w:w w:val="100"/>
                <w:position w:val="9"/>
              </w:rPr>
              <w:t>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try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4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4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4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4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tac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ile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star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9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9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9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9"/>
              </w:rPr>
              <w:t>s?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87" w:lineRule="exact"/>
              <w:ind w:left="11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2"/>
                <w:w w:val="100"/>
                <w:position w:val="2"/>
              </w:rPr>
              <w:t>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aracters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acti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1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2"/>
                <w:w w:val="100"/>
                <w:position w:val="1"/>
              </w:rPr>
              <w:t>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64" w:right="-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1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691040pt;height:116.28pt;mso-position-horizontal-relative:char;mso-position-vertical-relative:line" type="#_x0000_t75">
                  <v:imagedata r:id="rId1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nil" w:sz="6" w:space="0" w:color="auto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222" w:right="16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</w:p>
          <w:p>
            <w:pPr>
              <w:spacing w:before="0" w:after="0" w:line="240" w:lineRule="auto"/>
              <w:ind w:left="222" w:right="2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enterli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681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Signs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nt</w:t>
            </w:r>
            <w:r>
              <w:rPr>
                <w:rFonts w:ascii="Calibri" w:hAnsi="Calibri" w:cs="Calibri" w:eastAsia="Calibri"/>
                <w:sz w:val="25"/>
                <w:szCs w:val="25"/>
                <w:spacing w:val="-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Sp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rs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(703))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“Tac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s”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read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5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e.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sed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83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189" w:hRule="exact"/>
        </w:trPr>
        <w:tc>
          <w:tcPr>
            <w:tcW w:w="4042" w:type="dxa"/>
            <w:tcBorders>
              <w:top w:val="nil" w:sz="6" w:space="0" w:color="auto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i.e.,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315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4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4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4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4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4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-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8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5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5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jacent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5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5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  <w:p>
            <w:pPr>
              <w:spacing w:before="0" w:after="0" w:line="208" w:lineRule="exact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6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12" w:lineRule="exact"/>
              <w:ind w:left="13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3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sign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adj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wall?</w:t>
            </w:r>
          </w:p>
        </w:tc>
        <w:tc>
          <w:tcPr>
            <w:tcW w:w="2521" w:type="dxa"/>
            <w:tcBorders>
              <w:top w:val="nil" w:sz="6" w:space="0" w:color="auto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20" w:right="1000"/>
              <w:jc w:val="center"/>
              <w:rPr>
                <w:rFonts w:ascii="Wingdings" w:hAnsi="Wingdings" w:cs="Wingdings" w:eastAsia="Wingdings"/>
                <w:sz w:val="20"/>
                <w:szCs w:val="20"/>
              </w:rPr>
            </w:pPr>
            <w:rPr/>
            <w:r>
              <w:rPr>
                <w:rFonts w:ascii="Wingdings" w:hAnsi="Wingdings" w:cs="Wingdings" w:eastAsia="Wingdings"/>
                <w:sz w:val="20"/>
                <w:szCs w:val="20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1" w:lineRule="exact"/>
              <w:ind w:left="1220" w:right="1000"/>
              <w:jc w:val="center"/>
              <w:rPr>
                <w:rFonts w:ascii="Wingdings" w:hAnsi="Wingdings" w:cs="Wingdings" w:eastAsia="Wingdings"/>
                <w:sz w:val="20"/>
                <w:szCs w:val="20"/>
              </w:rPr>
            </w:pPr>
            <w:rPr/>
            <w:r>
              <w:rPr>
                <w:rFonts w:ascii="Wingdings" w:hAnsi="Wingdings" w:cs="Wingdings" w:eastAsia="Wingdings"/>
                <w:sz w:val="20"/>
                <w:szCs w:val="20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2" w:right="39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1.564783pt;height:69.48pt;mso-position-horizontal-relative:char;mso-position-vertical-relative:line" type="#_x0000_t75">
                  <v:imagedata r:id="rId1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6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428128pt;height:70.2pt;mso-position-horizontal-relative:char;mso-position-vertical-relative:line" type="#_x0000_t75">
                  <v:imagedata r:id="rId1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</w:tc>
        <w:tc>
          <w:tcPr>
            <w:tcW w:w="2475" w:type="dxa"/>
            <w:tcBorders>
              <w:top w:val="nil" w:sz="6" w:space="0" w:color="auto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2662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sign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66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66" w:right="2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ld-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s.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6592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364" w:right="316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364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leafs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364" w:right="330" w:firstLine="-2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raised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364" w:right="143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baseli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actile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66" w:lineRule="exact"/>
              <w:ind w:left="13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64" w:right="13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1364" w:right="44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^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4" w:right="782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5" w:after="0" w:line="240" w:lineRule="auto"/>
              <w:ind w:left="9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2.035111pt;height:64.08pt;mso-position-horizontal-relative:char;mso-position-vertical-relative:line" type="#_x0000_t75">
                  <v:imagedata r:id="rId1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766077pt;height:49.83pt;mso-position-horizontal-relative:char;mso-position-vertical-relative:line" type="#_x0000_t75">
                  <v:imagedata r:id="rId1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253440pt;height:81.36pt;mso-position-horizontal-relative:char;mso-position-vertical-relative:line" type="#_x0000_t75">
                  <v:imagedata r:id="rId1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4.964804pt;height:83.52pt;mso-position-horizontal-relative:char;mso-position-vertical-relative:line" type="#_x0000_t75">
                  <v:imagedata r:id="rId1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tructed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66" w:right="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^If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tructed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39" w:lineRule="auto"/>
              <w:ind w:left="167" w:right="7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protru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3191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367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-1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xt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trast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6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backg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  <w:p>
            <w:pPr>
              <w:spacing w:before="96" w:after="0" w:line="240" w:lineRule="auto"/>
              <w:ind w:left="1361" w:right="54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racters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354" w:lineRule="exact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8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8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8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8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8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8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8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8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8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8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8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400" w:lineRule="exact"/>
              <w:ind w:left="66" w:right="-20"/>
              <w:jc w:val="left"/>
              <w:rPr>
                <w:rFonts w:ascii="Wingdings" w:hAnsi="Wingdings" w:cs="Wingdings" w:eastAsia="Wingdings"/>
                <w:sz w:val="48"/>
                <w:szCs w:val="4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ent:</w:t>
            </w:r>
            <w:r>
              <w:rPr>
                <w:rFonts w:ascii="Wingdings" w:hAnsi="Wingdings" w:cs="Wingdings" w:eastAsia="Wingdings"/>
                <w:sz w:val="48"/>
                <w:szCs w:val="48"/>
                <w:spacing w:val="0"/>
                <w:w w:val="100"/>
                <w:position w:val="2"/>
              </w:rPr>
              <w:t></w:t>
            </w:r>
            <w:r>
              <w:rPr>
                <w:rFonts w:ascii="Wingdings" w:hAnsi="Wingdings" w:cs="Wingdings" w:eastAsia="Wingdings"/>
                <w:sz w:val="48"/>
                <w:szCs w:val="48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344965pt;height:55.8pt;mso-position-horizontal-relative:char;mso-position-vertical-relative:line" type="#_x0000_t75">
                  <v:imagedata r:id="rId1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260274pt;height:52.8pt;mso-position-horizontal-relative:char;mso-position-vertical-relative:line" type="#_x0000_t75">
                  <v:imagedata r:id="rId1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220" w:right="367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7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Raised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23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or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oors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Sp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16" w:hRule="exact"/>
        </w:trPr>
        <w:tc>
          <w:tcPr>
            <w:tcW w:w="404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150" w:right="217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1" w:after="0" w:line="419" w:lineRule="exact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243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3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411098pt;height:78.960pt;mso-position-horizontal-relative:char;mso-position-vertical-relative:line" type="#_x0000_t75">
                  <v:imagedata r:id="rId1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D9D9D9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</w:tc>
      </w:tr>
      <w:tr>
        <w:trPr>
          <w:trHeight w:val="2929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64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404.2.4.1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</w:p>
          <w:p>
            <w:pPr>
              <w:spacing w:before="0" w:after="0" w:line="273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  <w:t>404.2.4.4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9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latch</w:t>
            </w:r>
          </w:p>
          <w:p>
            <w:pPr>
              <w:spacing w:before="0" w:after="0" w:line="240" w:lineRule="auto"/>
              <w:ind w:left="134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dept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352" w:right="-58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21" w:right="29" w:firstLine="-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1" w:right="29" w:firstLine="-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976860pt;height:106.26pt;mso-position-horizontal-relative:char;mso-position-vertical-relative:line" type="#_x0000_t75">
                  <v:imagedata r:id="rId1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220" w:right="571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aut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</w:t>
            </w:r>
          </w:p>
          <w:p>
            <w:pPr>
              <w:spacing w:before="98" w:after="0" w:line="239" w:lineRule="auto"/>
              <w:ind w:left="66" w:right="3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  <w:tr>
        <w:trPr>
          <w:trHeight w:val="2017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55" w:lineRule="exact"/>
              <w:ind w:left="72" w:right="-20"/>
              <w:jc w:val="left"/>
              <w:tabs>
                <w:tab w:pos="2480" w:val="left"/>
              </w:tabs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  <w:position w:val="5"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67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¾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eled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7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7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7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7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7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7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2" w:lineRule="exact"/>
              <w:ind w:left="1150" w:right="-4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1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¼”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may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19" w:lineRule="exact"/>
              <w:ind w:left="1150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al;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21" w:right="29" w:firstLine="-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9" w:lineRule="auto"/>
              <w:ind w:left="121" w:right="19" w:firstLine="-1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4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163990pt;height:92.7075pt;mso-position-horizontal-relative:char;mso-position-vertical-relative:line" type="#_x0000_t75">
                  <v:imagedata r:id="rId1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662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</w:p>
        </w:tc>
      </w:tr>
      <w:tr>
        <w:trPr>
          <w:trHeight w:val="158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cks,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hat</w:t>
            </w:r>
          </w:p>
          <w:p>
            <w:pPr>
              <w:spacing w:before="0" w:after="0" w:line="240" w:lineRule="auto"/>
              <w:ind w:left="1150" w:right="15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1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875574pt;height:58.32pt;mso-position-horizontal-relative:char;mso-position-vertical-relative:line" type="#_x0000_t75">
                  <v:imagedata r:id="rId1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</w:tc>
        <w:tc>
          <w:tcPr>
            <w:tcW w:w="2475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2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</w:p>
          <w:p>
            <w:pPr>
              <w:spacing w:before="0" w:after="0" w:line="240" w:lineRule="auto"/>
              <w:ind w:left="225" w:right="571" w:firstLine="-1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aut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64.320007pt;margin-top:337.679993pt;width:146.04pt;height:53.52pt;mso-position-horizontal-relative:page;mso-position-vertical-relative:page;z-index:-7755" coordorigin="7286,6754" coordsize="2921,1070">
            <v:shape style="position:absolute;left:7286;top:6814;width:1390;height:1010" type="#_x0000_t75">
              <v:imagedata r:id="rId126" o:title=""/>
            </v:shape>
            <v:shape style="position:absolute;left:8676;top:6754;width:1531;height:1070" type="#_x0000_t75">
              <v:imagedata r:id="rId127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53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1150" w:right="315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21" w:right="29" w:firstLine="-1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5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88475pt;height:70.035pt;mso-position-horizontal-relative:char;mso-position-vertical-relative:line" type="#_x0000_t75">
                  <v:imagedata r:id="rId1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75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1755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</w:p>
          <w:p>
            <w:pPr>
              <w:spacing w:before="1" w:after="0" w:line="240" w:lineRule="auto"/>
              <w:ind w:left="1150" w:right="268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m?</w:t>
            </w:r>
          </w:p>
          <w:p>
            <w:pPr>
              <w:spacing w:before="3" w:after="0" w:line="238" w:lineRule="auto"/>
              <w:ind w:left="1150" w:right="381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rce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460513pt;height:72.930pt;mso-position-horizontal-relative:char;mso-position-vertical-relative:line" type="#_x0000_t75">
                  <v:imagedata r:id="rId1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475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1" w:after="0" w:line="240" w:lineRule="auto"/>
              <w:ind w:left="220" w:right="177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r-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eners</w:t>
            </w:r>
          </w:p>
        </w:tc>
      </w:tr>
      <w:tr>
        <w:trPr>
          <w:trHeight w:val="1560" w:hRule="exact"/>
        </w:trPr>
        <w:tc>
          <w:tcPr>
            <w:tcW w:w="404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take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404.2.8.1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0" w:right="44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8" w:lineRule="auto"/>
              <w:ind w:left="121" w:right="26" w:firstLine="-7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243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4.202151pt;height:60.48pt;mso-position-horizontal-relative:char;mso-position-vertical-relative:line" type="#_x0000_t75">
                  <v:imagedata r:id="rId1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475" w:type="dxa"/>
            <w:gridSpan w:val="2"/>
            <w:tcBorders>
              <w:top w:val="single" w:sz="12.32" w:space="0" w:color="000000"/>
              <w:bottom w:val="nil" w:sz="6" w:space="0" w:color="auto"/>
              <w:left w:val="single" w:sz="4.64032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gridSpan w:val="2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</w:p>
        </w:tc>
      </w:tr>
      <w:tr>
        <w:trPr>
          <w:trHeight w:val="420" w:hRule="exact"/>
        </w:trPr>
        <w:tc>
          <w:tcPr>
            <w:tcW w:w="14942" w:type="dxa"/>
            <w:gridSpan w:val="7"/>
            <w:tcBorders>
              <w:top w:val="nil" w:sz="6" w:space="0" w:color="auto"/>
              <w:bottom w:val="single" w:sz="12.32" w:space="0" w:color="BEBEBE"/>
              <w:left w:val="nil" w:sz="6" w:space="0" w:color="auto"/>
              <w:right w:val="single" w:sz="4.639840" w:space="0" w:color="000000"/>
            </w:tcBorders>
            <w:shd w:val="clear" w:color="auto" w:fill="BEBEBE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Co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tro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Op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rable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38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rs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5)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(305,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308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309))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3368" w:hRule="exact"/>
        </w:trPr>
        <w:tc>
          <w:tcPr>
            <w:tcW w:w="4042" w:type="dxa"/>
            <w:tcBorders>
              <w:top w:val="single" w:sz="12.32" w:space="0" w:color="BEBEBE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</w:p>
          <w:p>
            <w:pPr>
              <w:spacing w:before="1" w:after="0" w:line="239" w:lineRule="auto"/>
              <w:ind w:left="1347" w:right="203" w:firstLine="-1275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48”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0" w:after="0" w:line="240" w:lineRule="auto"/>
              <w:ind w:left="1347" w:right="203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BEBEBE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21" w:right="26" w:firstLine="-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1" w:right="26" w:firstLine="-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1" w:right="26" w:firstLine="-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4"/>
                <w:szCs w:val="24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423" w:type="dxa"/>
            <w:gridSpan w:val="2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7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52.226692pt;height:62.28pt;mso-position-horizontal-relative:char;mso-position-vertical-relative:line" type="#_x0000_t75">
                  <v:imagedata r:id="rId1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25" w:type="dxa"/>
            <w:gridSpan w:val="2"/>
            <w:tcBorders>
              <w:top w:val="single" w:sz="12.32" w:space="0" w:color="BEBEBE"/>
              <w:bottom w:val="single" w:sz="12.32" w:space="0" w:color="000000"/>
              <w:left w:val="single" w:sz="4.64032" w:space="0" w:color="7E7E7E"/>
              <w:right w:val="single" w:sz="4.64032" w:space="0" w:color="7E7E7E"/>
            </w:tcBorders>
          </w:tcPr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532" w:type="dxa"/>
            <w:tcBorders>
              <w:top w:val="single" w:sz="12.32" w:space="0" w:color="BEBEBE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tructed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66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67" w:right="35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  <w:tr>
        <w:trPr>
          <w:trHeight w:val="136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0" w:right="870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423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32" w:space="0" w:color="7E7E7E"/>
            </w:tcBorders>
          </w:tcPr>
          <w:p>
            <w:pPr>
              <w:spacing w:before="93" w:after="0" w:line="240" w:lineRule="auto"/>
              <w:ind w:left="4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4.459929pt;height:58.7925pt;mso-position-horizontal-relative:char;mso-position-vertical-relative:line" type="#_x0000_t75">
                  <v:imagedata r:id="rId1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25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4032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532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68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BEBEBE"/>
              <w:left w:val="nil" w:sz="6" w:space="0" w:color="auto"/>
              <w:right w:val="single" w:sz="4.639840" w:space="0" w:color="000000"/>
            </w:tcBorders>
            <w:shd w:val="clear" w:color="auto" w:fill="BEBEBE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ng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Work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Surf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(106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06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221),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(305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),</w:t>
            </w:r>
            <w:r>
              <w:rPr>
                <w:rFonts w:ascii="Calibri" w:hAnsi="Calibri" w:cs="Calibri" w:eastAsia="Calibri"/>
                <w:sz w:val="20"/>
                <w:szCs w:val="20"/>
                <w:spacing w:val="4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(403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8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(802),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4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9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(90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5" w:hRule="exact"/>
        </w:trPr>
        <w:tc>
          <w:tcPr>
            <w:tcW w:w="4042" w:type="dxa"/>
            <w:tcBorders>
              <w:top w:val="single" w:sz="12.32" w:space="0" w:color="BEBEBE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rated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lan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106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10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c.*?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2" w:after="0" w:line="240" w:lineRule="auto"/>
              <w:ind w:left="1150" w:right="34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a: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…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s.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BEBEBE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118" w:type="dxa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8.486793pt;height:95.85pt;mso-position-horizontal-relative:char;mso-position-vertical-relative:line" type="#_x0000_t75">
                  <v:imagedata r:id="rId1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55" w:type="dxa"/>
            <w:tcBorders>
              <w:top w:val="single" w:sz="12.32" w:space="0" w:color="BEBEBE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68" w:right="531" w:firstLine="-187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</w:p>
        </w:tc>
      </w:tr>
      <w:tr>
        <w:trPr>
          <w:trHeight w:val="1745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221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>1.1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66" w:right="113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#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3118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183793pt;height:80.73pt;mso-position-horizontal-relative:char;mso-position-vertical-relative:line" type="#_x0000_t75">
                  <v:imagedata r:id="rId1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55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5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spaces</w:t>
            </w:r>
          </w:p>
        </w:tc>
      </w:tr>
      <w:tr>
        <w:trPr>
          <w:trHeight w:val="200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ast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0" w:right="624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adjace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18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1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541861pt;height:91.935pt;mso-position-horizontal-relative:char;mso-position-vertical-relative:line" type="#_x0000_t75">
                  <v:imagedata r:id="rId1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55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2060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54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iewing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les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39" w:lineRule="auto"/>
              <w:ind w:left="1150" w:right="45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stantia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ivalent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(ne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e)?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118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1" w:after="0" w:line="240" w:lineRule="auto"/>
              <w:ind w:left="1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925pt;height:95.7pt;mso-position-horizontal-relative:char;mso-position-vertical-relative:line" type="#_x0000_t75">
                  <v:imagedata r:id="rId1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55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9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265" w:right="169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ces</w:t>
            </w:r>
          </w:p>
        </w:tc>
      </w:tr>
      <w:tr>
        <w:trPr>
          <w:trHeight w:val="1316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18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85154pt;height:58.575pt;mso-position-horizontal-relative:char;mso-position-vertical-relative:line" type="#_x0000_t75">
                  <v:imagedata r:id="rId1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55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2.079987pt;margin-top:351.839996pt;width:157.080pt;height:135.84pt;mso-position-horizontal-relative:page;mso-position-vertical-relative:page;z-index:-7754" coordorigin="7042,7037" coordsize="3142,2717">
            <v:shape style="position:absolute;left:7186;top:7037;width:2849;height:1301" type="#_x0000_t75">
              <v:imagedata r:id="rId138" o:title=""/>
            </v:shape>
            <v:shape style="position:absolute;left:7042;top:7446;width:3142;height:2307" type="#_x0000_t75">
              <v:imagedata r:id="rId139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488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1150" w:right="37" w:firstLine="-1078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97" w:after="0" w:line="240" w:lineRule="auto"/>
              <w:ind w:left="11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1.905pt;height:66.66pt;mso-position-horizontal-relative:char;mso-position-vertical-relative:line" type="#_x0000_t75">
                  <v:imagedata r:id="rId1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21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07" w:type="dxa"/>
            <w:gridSpan w:val="2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34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  <w:tr>
        <w:trPr>
          <w:trHeight w:val="1587" w:hRule="exact"/>
        </w:trPr>
        <w:tc>
          <w:tcPr>
            <w:tcW w:w="404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rk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1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5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133727pt;height:65.3625pt;mso-position-horizontal-relative:char;mso-position-vertical-relative:line" type="#_x0000_t75">
                  <v:imagedata r:id="rId1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696" w:type="dxa"/>
            <w:gridSpan w:val="3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532" w:type="dxa"/>
            <w:tcBorders>
              <w:top w:val="single" w:sz="12.32" w:space="0" w:color="000000"/>
              <w:bottom w:val="single" w:sz="12.32" w:space="0" w:color="000000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2314" w:hRule="exact"/>
        </w:trPr>
        <w:tc>
          <w:tcPr>
            <w:tcW w:w="404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ch?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34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10" w:right="207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9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24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2.333451pt;height:108.36pt;mso-position-horizontal-relative:char;mso-position-vertical-relative:line" type="#_x0000_t75">
                  <v:imagedata r:id="rId1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6" w:type="dxa"/>
            <w:gridSpan w:val="3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32" w:space="0" w:color="7E7E7E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532" w:type="dxa"/>
            <w:tcBorders>
              <w:top w:val="single" w:sz="12.32" w:space="0" w:color="000000"/>
              <w:bottom w:val="nil" w:sz="6" w:space="0" w:color="auto"/>
              <w:left w:val="single" w:sz="4.64032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53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</w:p>
          <w:p>
            <w:pPr>
              <w:spacing w:before="0" w:after="0" w:line="240" w:lineRule="auto"/>
              <w:ind w:left="220" w:right="17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422" w:hRule="exact"/>
        </w:trPr>
        <w:tc>
          <w:tcPr>
            <w:tcW w:w="14942" w:type="dxa"/>
            <w:gridSpan w:val="7"/>
            <w:tcBorders>
              <w:top w:val="nil" w:sz="6" w:space="0" w:color="auto"/>
              <w:bottom w:val="single" w:sz="12.32" w:space="0" w:color="BEBEBE"/>
              <w:left w:val="nil" w:sz="6" w:space="0" w:color="auto"/>
              <w:right w:val="single" w:sz="4.639840" w:space="0" w:color="000000"/>
            </w:tcBorders>
            <w:shd w:val="clear" w:color="auto" w:fill="BEBEBE"/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pt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on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rvi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Cou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rs</w:t>
            </w:r>
            <w:r>
              <w:rPr>
                <w:rFonts w:ascii="Calibri" w:hAnsi="Calibri" w:cs="Calibri" w:eastAsia="Calibri"/>
                <w:sz w:val="25"/>
                <w:szCs w:val="25"/>
                <w:spacing w:val="-16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012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05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4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(902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904))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2921" w:hRule="exact"/>
        </w:trPr>
        <w:tc>
          <w:tcPr>
            <w:tcW w:w="4042" w:type="dxa"/>
            <w:tcBorders>
              <w:top w:val="single" w:sz="12.32" w:space="0" w:color="BEBEBE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3" w:after="0" w:line="234" w:lineRule="auto"/>
              <w:ind w:left="1352" w:right="338" w:firstLine="-128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1"/>
              </w:rPr>
              <w:t>       </w:t>
            </w:r>
            <w:r>
              <w:rPr>
                <w:rFonts w:ascii="Calibri" w:hAnsi="Calibri" w:cs="Calibri" w:eastAsia="Calibri"/>
                <w:sz w:val="22"/>
                <w:szCs w:val="22"/>
                <w:spacing w:val="19"/>
                <w:w w:val="100"/>
                <w:b/>
                <w:bCs/>
                <w:position w:val="11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  <w:position w:val="0"/>
              </w:rPr>
              <w:t>•</w:t>
            </w:r>
            <w:r>
              <w:rPr>
                <w:rFonts w:ascii="Calibri" w:hAnsi="Calibri" w:cs="Calibri" w:eastAsia="Calibri"/>
                <w:sz w:val="28"/>
                <w:szCs w:val="28"/>
                <w:spacing w:val="-1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27" w:lineRule="auto"/>
              <w:ind w:left="1349" w:right="143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8"/>
                <w:szCs w:val="28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8"/>
                <w:szCs w:val="28"/>
                <w:spacing w:val="-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</w:tc>
        <w:tc>
          <w:tcPr>
            <w:tcW w:w="2521" w:type="dxa"/>
            <w:tcBorders>
              <w:top w:val="single" w:sz="12.32" w:space="0" w:color="BEBEBE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3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05" w:right="783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49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566" w:type="dxa"/>
            <w:tcBorders>
              <w:top w:val="single" w:sz="12.32" w:space="0" w:color="BEBEBE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gridSpan w:val="3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220" w:right="600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</w:tbl>
    <w:p>
      <w:pPr>
        <w:jc w:val="left"/>
        <w:spacing w:after="0"/>
        <w:sectPr>
          <w:pgMar w:header="488" w:footer="816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8.559998pt;margin-top:232.199997pt;width:143.356048pt;height:70.125pt;mso-position-horizontal-relative:page;mso-position-vertical-relative:page;z-index:-7753" type="#_x0000_t75">
            <v:imagedata r:id="rId143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704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4" w:after="0" w:line="419" w:lineRule="exact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6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0.416409pt;height:76.59pt;mso-position-horizontal-relative:char;mso-position-vertical-relative:line" type="#_x0000_t75">
                  <v:imagedata r:id="rId1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66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</w:tc>
      </w:tr>
      <w:tr>
        <w:trPr>
          <w:trHeight w:val="3325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6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7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ent: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ward</w:t>
            </w:r>
          </w:p>
          <w:p>
            <w:pPr>
              <w:spacing w:before="0" w:after="0" w:line="268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7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863671pt;height:74.490pt;mso-position-horizontal-relative:char;mso-position-vertical-relative:line" type="#_x0000_t75">
                  <v:imagedata r:id="rId1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240" w:lineRule="auto"/>
              <w:ind w:left="1420" w:right="1399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66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220" w:right="138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</w:p>
        </w:tc>
      </w:tr>
      <w:tr>
        <w:trPr>
          <w:trHeight w:val="1916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ch:</w:t>
            </w:r>
          </w:p>
          <w:p>
            <w:pPr>
              <w:spacing w:before="0" w:after="0" w:line="338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4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4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-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96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0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jacent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</w:t>
            </w:r>
          </w:p>
          <w:p>
            <w:pPr>
              <w:spacing w:before="0" w:after="0" w:line="240" w:lineRule="auto"/>
              <w:ind w:left="1127" w:right="117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2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792276pt;height:88.3575pt;mso-position-horizontal-relative:char;mso-position-vertical-relative:line" type="#_x0000_t75">
                  <v:imagedata r:id="rId1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66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5" w:after="0" w:line="239" w:lineRule="auto"/>
              <w:ind w:left="220" w:right="292" w:firstLine="-154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3058" w:hRule="exact"/>
        </w:trPr>
        <w:tc>
          <w:tcPr>
            <w:tcW w:w="405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50" w:right="663"/>
              <w:jc w:val="center"/>
              <w:tabs>
                <w:tab w:pos="11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338" w:lineRule="exact"/>
              <w:ind w:left="86" w:right="-20"/>
              <w:jc w:val="left"/>
              <w:tabs>
                <w:tab w:pos="12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  <w:position w:val="-4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8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4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less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4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8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96" w:lineRule="exact"/>
              <w:ind w:left="42" w:right="505"/>
              <w:jc w:val="center"/>
              <w:tabs>
                <w:tab w:pos="13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0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40" w:lineRule="auto"/>
              <w:ind w:left="1346" w:right="180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96" w:after="0" w:line="240" w:lineRule="auto"/>
              <w:ind w:left="1395" w:right="-58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0"/>
                <w:szCs w:val="20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1358" w:right="182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39840" w:space="0" w:color="7E7E7E"/>
            </w:tcBorders>
          </w:tcPr>
          <w:p>
            <w:pPr>
              <w:spacing w:before="85" w:after="0" w:line="240" w:lineRule="auto"/>
              <w:ind w:left="1211" w:right="871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2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15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0.740294pt;height:145.935pt;mso-position-horizontal-relative:char;mso-position-vertical-relative:line" type="#_x0000_t75">
                  <v:imagedata r:id="rId1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566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66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1" w:after="0" w:line="266" w:lineRule="exact"/>
              <w:ind w:left="220" w:right="306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knee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</w:tbl>
    <w:p>
      <w:pPr>
        <w:jc w:val="left"/>
        <w:spacing w:after="0"/>
        <w:sectPr>
          <w:pgMar w:header="488" w:footer="816" w:top="760" w:bottom="1040" w:left="360" w:right="300"/>
          <w:pgSz w:w="15840" w:h="12240" w:orient="landscape"/>
        </w:sectPr>
      </w:pPr>
      <w:rPr/>
    </w:p>
    <w:p>
      <w:pPr>
        <w:spacing w:before="0" w:after="0" w:line="710" w:lineRule="exact"/>
        <w:ind w:left="216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/>
        <w:pict>
          <v:group style="position:absolute;margin-left:31.799999pt;margin-top:-5.72pt;width:738.24pt;height:.1pt;mso-position-horizontal-relative:page;mso-position-vertical-relative:paragraph;z-index:-7752" coordorigin="636,-114" coordsize="14765,2">
            <v:shape style="position:absolute;left:636;top:-114;width:14765;height:2" coordorigin="636,-114" coordsize="14765,0" path="m636,-114l15401,-114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31.51pt;margin-top:36.970001pt;width:740.74pt;height:48.630005pt;mso-position-horizontal-relative:page;mso-position-vertical-relative:paragraph;z-index:-7751" coordorigin="630,739" coordsize="14815,973">
            <v:group style="position:absolute;left:816;top:750;width:14582;height:946" coordorigin="816,750" coordsize="14582,946">
              <v:shape style="position:absolute;left:816;top:750;width:14582;height:946" coordorigin="816,750" coordsize="14582,946" path="m816,1696l15398,1696,15398,750,816,750,816,1696e" filled="t" fillcolor="#000066" stroked="f">
                <v:path arrowok="t"/>
                <v:fill/>
              </v:shape>
            </v:group>
            <v:group style="position:absolute;left:888;top:836;width:14438;height:830" coordorigin="888,836" coordsize="14438,830">
              <v:shape style="position:absolute;left:888;top:836;width:14438;height:830" coordorigin="888,836" coordsize="14438,830" path="m888,1667l15326,1667,15326,836,888,836,888,1667e" filled="t" fillcolor="#000066" stroked="f">
                <v:path arrowok="t"/>
                <v:fill/>
              </v:shape>
            </v:group>
            <v:group style="position:absolute;left:636;top:745;width:14765;height:2" coordorigin="636,745" coordsize="14765,2">
              <v:shape style="position:absolute;left:636;top:745;width:14765;height:2" coordorigin="636,745" coordsize="14765,0" path="m636,745l15401,745e" filled="f" stroked="t" strokeweight=".580pt" strokecolor="#000000">
                <v:path arrowok="t"/>
              </v:shape>
            </v:group>
            <v:group style="position:absolute;left:816;top:750;width:10;height:86" coordorigin="816,750" coordsize="10,86">
              <v:shape style="position:absolute;left:816;top:750;width:10;height:86" coordorigin="816,750" coordsize="10,86" path="m821,750l821,836e" filled="f" stroked="t" strokeweight=".580pt" strokecolor="#000066">
                <v:path arrowok="t"/>
              </v:shape>
            </v:group>
            <v:group style="position:absolute;left:826;top:793;width:14575;height:2" coordorigin="826,793" coordsize="14575,2">
              <v:shape style="position:absolute;left:826;top:793;width:14575;height:2" coordorigin="826,793" coordsize="14575,0" path="m826,793l15401,793e" filled="f" stroked="t" strokeweight="4.42pt" strokecolor="#000066">
                <v:path arrowok="t"/>
              </v:shape>
            </v:group>
            <v:group style="position:absolute;left:816;top:1666;width:14585;height:31" coordorigin="816,1666" coordsize="14585,31">
              <v:shape style="position:absolute;left:816;top:1666;width:14585;height:31" coordorigin="816,1666" coordsize="14585,31" path="m816,1697l15401,1697,15401,1666,816,1666,816,1697xe" filled="t" fillcolor="#000066" stroked="f">
                <v:path arrowok="t"/>
                <v:fill/>
              </v:shape>
            </v:group>
            <v:group style="position:absolute;left:816;top:1695;width:14585;height:12" coordorigin="816,1695" coordsize="14585,12">
              <v:shape style="position:absolute;left:816;top:1695;width:14585;height:12" coordorigin="816,1695" coordsize="14585,12" path="m816,1706l15401,1706,15401,1695,816,1695,816,1706x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ADA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Checkl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st</w:t>
      </w:r>
      <w:r>
        <w:rPr>
          <w:rFonts w:ascii="Calibri" w:hAnsi="Calibri" w:cs="Calibri" w:eastAsia="Calibri"/>
          <w:sz w:val="60"/>
          <w:szCs w:val="60"/>
          <w:spacing w:val="-2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for</w:t>
      </w:r>
      <w:r>
        <w:rPr>
          <w:rFonts w:ascii="Calibri" w:hAnsi="Calibri" w:cs="Calibri" w:eastAsia="Calibri"/>
          <w:sz w:val="60"/>
          <w:szCs w:val="60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2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012</w:t>
      </w:r>
      <w:r>
        <w:rPr>
          <w:rFonts w:ascii="Calibri" w:hAnsi="Calibri" w:cs="Calibri" w:eastAsia="Calibri"/>
          <w:sz w:val="60"/>
          <w:szCs w:val="60"/>
          <w:spacing w:val="-1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Te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as</w:t>
      </w:r>
      <w:r>
        <w:rPr>
          <w:rFonts w:ascii="Calibri" w:hAnsi="Calibri" w:cs="Calibri" w:eastAsia="Calibri"/>
          <w:sz w:val="60"/>
          <w:szCs w:val="60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Ac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ess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bi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ity</w:t>
      </w:r>
      <w:r>
        <w:rPr>
          <w:rFonts w:ascii="Calibri" w:hAnsi="Calibri" w:cs="Calibri" w:eastAsia="Calibri"/>
          <w:sz w:val="60"/>
          <w:szCs w:val="60"/>
          <w:spacing w:val="-2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St</w:t>
      </w:r>
      <w:r>
        <w:rPr>
          <w:rFonts w:ascii="Calibri" w:hAnsi="Calibri" w:cs="Calibri" w:eastAsia="Calibri"/>
          <w:sz w:val="60"/>
          <w:szCs w:val="60"/>
          <w:spacing w:val="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rds</w:t>
      </w:r>
      <w:r>
        <w:rPr>
          <w:rFonts w:ascii="Calibri" w:hAnsi="Calibri" w:cs="Calibri" w:eastAsia="Calibri"/>
          <w:sz w:val="60"/>
          <w:szCs w:val="60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(TAS)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817" w:lineRule="exact"/>
        <w:ind w:left="216" w:right="-20"/>
        <w:jc w:val="left"/>
        <w:rPr>
          <w:rFonts w:ascii="Calibri" w:hAnsi="Calibri" w:cs="Calibri" w:eastAsia="Calibri"/>
          <w:sz w:val="68"/>
          <w:szCs w:val="68"/>
        </w:rPr>
      </w:pPr>
      <w:rPr/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ior</w:t>
      </w:r>
      <w:r>
        <w:rPr>
          <w:rFonts w:ascii="Calibri" w:hAnsi="Calibri" w:cs="Calibri" w:eastAsia="Calibri"/>
          <w:sz w:val="68"/>
          <w:szCs w:val="68"/>
          <w:color w:val="FFFFFF"/>
          <w:spacing w:val="3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ty</w:t>
      </w:r>
      <w:r>
        <w:rPr>
          <w:rFonts w:ascii="Calibri" w:hAnsi="Calibri" w:cs="Calibri" w:eastAsia="Calibri"/>
          <w:sz w:val="68"/>
          <w:szCs w:val="68"/>
          <w:color w:val="FFFFFF"/>
          <w:spacing w:val="-2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3</w:t>
      </w:r>
      <w:r>
        <w:rPr>
          <w:rFonts w:ascii="Calibri" w:hAnsi="Calibri" w:cs="Calibri" w:eastAsia="Calibri"/>
          <w:sz w:val="68"/>
          <w:szCs w:val="68"/>
          <w:color w:val="FFFFF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68"/>
          <w:szCs w:val="68"/>
          <w:color w:val="FFFFFF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Toil</w:t>
      </w:r>
      <w:r>
        <w:rPr>
          <w:rFonts w:ascii="Calibri" w:hAnsi="Calibri" w:cs="Calibri" w:eastAsia="Calibri"/>
          <w:sz w:val="68"/>
          <w:szCs w:val="68"/>
          <w:color w:val="FFFFFF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68"/>
          <w:szCs w:val="68"/>
          <w:color w:val="FFFFFF"/>
          <w:spacing w:val="-1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Facil</w:t>
      </w:r>
      <w:r>
        <w:rPr>
          <w:rFonts w:ascii="Calibri" w:hAnsi="Calibri" w:cs="Calibri" w:eastAsia="Calibri"/>
          <w:sz w:val="68"/>
          <w:szCs w:val="68"/>
          <w:color w:val="FFFFFF"/>
          <w:spacing w:val="3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68"/>
          <w:szCs w:val="68"/>
          <w:color w:val="FFFFFF"/>
          <w:spacing w:val="-3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574" w:lineRule="auto"/>
        <w:ind w:left="8159" w:right="4739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37.709991pt;margin-top:16.895788pt;width:332.33pt;height:.1pt;mso-position-horizontal-relative:page;mso-position-vertical-relative:paragraph;z-index:-7750" coordorigin="8754,338" coordsize="6647,2">
            <v:shape style="position:absolute;left:8754;top:338;width:6647;height:2" coordorigin="8754,338" coordsize="6647,0" path="m8754,338l15401,33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437.709991pt;margin-top:51.935783pt;width:332.33pt;height:.1pt;mso-position-horizontal-relative:page;mso-position-vertical-relative:paragraph;z-index:-7749" coordorigin="8754,1039" coordsize="6647,2">
            <v:shape style="position:absolute;left:8754;top:1039;width:6647;height:2" coordorigin="8754,1039" coordsize="6647,0" path="m8754,1039l15401,1039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37.709991pt;margin-top:86.975784pt;width:332.33pt;height:.1pt;mso-position-horizontal-relative:page;mso-position-vertical-relative:paragraph;z-index:-7748" coordorigin="8754,1740" coordsize="6647,2">
            <v:shape style="position:absolute;left:8754;top:1740;width:6647;height:2" coordorigin="8754,1740" coordsize="6647,0" path="m8754,1740l15401,1740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37.709991pt;margin-top:122.035797pt;width:332.33pt;height:.1pt;mso-position-horizontal-relative:page;mso-position-vertical-relative:paragraph;z-index:-7747" coordorigin="8754,2441" coordsize="6647,2">
            <v:shape style="position:absolute;left:8754;top:2441;width:6647;height:2" coordorigin="8754,2441" coordsize="6647,0" path="m8754,2441l15401,2441e" filled="f" stroked="t" strokeweight=".579980pt" strokecolor="#000000">
              <v:path arrowok="t"/>
            </v:shape>
          </v:group>
          <w10:wrap type="none"/>
        </w:pict>
      </w:r>
      <w:r>
        <w:rPr/>
        <w:pict>
          <v:shape style="position:absolute;margin-left:35.400002pt;margin-top:-6.554213pt;width:390pt;height:260.0400pt;mso-position-horizontal-relative:page;mso-position-vertical-relative:paragraph;z-index:-7740" type="#_x0000_t75">
            <v:imagedata r:id="rId150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/Cen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cal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te: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3" w:lineRule="exact"/>
        <w:ind w:left="8121" w:right="5604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37.709991pt;margin-top:16.332056pt;width:332.33pt;height:.1pt;mso-position-horizontal-relative:page;mso-position-vertical-relative:paragraph;z-index:-7746" coordorigin="8754,327" coordsize="6647,2">
            <v:shape style="position:absolute;left:8754;top:327;width:6647;height:2" coordorigin="8754,327" coordsize="6647,0" path="m8754,327l15401,327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position w:val="1"/>
        </w:rPr>
        <w:t>view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position w:val="1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8159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37.709991pt;margin-top:-18.604227pt;width:332.33pt;height:.1pt;mso-position-horizontal-relative:page;mso-position-vertical-relative:paragraph;z-index:-7745" coordorigin="8754,-372" coordsize="6647,2">
            <v:shape style="position:absolute;left:8754;top:-372;width:6647;height:2" coordorigin="8754,-372" coordsize="6647,0" path="m8754,-372l15401,-372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37.709991pt;margin-top:16.465775pt;width:332.33pt;height:.1pt;mso-position-horizontal-relative:page;mso-position-vertical-relative:paragraph;z-index:-7744" coordorigin="8754,329" coordsize="6647,2">
            <v:shape style="position:absolute;left:8754;top:329;width:6647;height:2" coordorigin="8754,329" coordsize="6647,0" path="m8754,329l15401,329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tact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6" w:lineRule="exact"/>
        <w:ind w:left="1628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/>
        <w:pict>
          <v:group style="position:absolute;margin-left:437.709991pt;margin-top:-24.630005pt;width:332.33pt;height:.1pt;mso-position-horizontal-relative:page;mso-position-vertical-relative:paragraph;z-index:-7743" coordorigin="8754,-493" coordsize="6647,2">
            <v:shape style="position:absolute;left:8754;top:-493;width:6647;height:2" coordorigin="8754,-493" coordsize="6647,0" path="m8754,-493l15401,-493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0.799999pt;margin-top:-4.470005pt;width:729.24pt;height:.1pt;mso-position-horizontal-relative:page;mso-position-vertical-relative:paragraph;z-index:-7742" coordorigin="816,-89" coordsize="14585,2">
            <v:shape style="position:absolute;left:816;top:-89;width:14585;height:2" coordorigin="816,-89" coordsize="14585,0" path="m816,-89l15401,-89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30.789995pt;margin-top:22.296pt;width:739.630005pt;height:20.284pt;mso-position-horizontal-relative:page;mso-position-vertical-relative:paragraph;z-index:-7741" coordorigin="616,446" coordsize="14793,406">
            <v:group style="position:absolute;left:636;top:465;width:180;height:368" coordorigin="636,465" coordsize="180,368">
              <v:shape style="position:absolute;left:636;top:465;width:180;height:368" coordorigin="636,465" coordsize="180,368" path="m636,833l816,833,816,465,636,465,636,833e" filled="t" fillcolor="#000066" stroked="f">
                <v:path arrowok="t"/>
                <v:fill/>
              </v:shape>
            </v:group>
            <v:group style="position:absolute;left:726;top:465;width:2;height:368" coordorigin="726,465" coordsize="2,368">
              <v:shape style="position:absolute;left:726;top:465;width:2;height:368" coordorigin="726,465" coordsize="0,368" path="m726,465l726,833e" filled="f" stroked="t" strokeweight="1.9pt" strokecolor="#000066">
                <v:path arrowok="t"/>
              </v:shape>
            </v:group>
            <v:group style="position:absolute;left:816;top:465;width:14582;height:368" coordorigin="816,465" coordsize="14582,368">
              <v:shape style="position:absolute;left:816;top:465;width:14582;height:368" coordorigin="816,465" coordsize="14582,368" path="m816,833l15398,833,15398,465,816,465,816,833e" filled="t" fillcolor="#000066" stroked="f">
                <v:path arrowok="t"/>
                <v:fill/>
              </v:shape>
            </v:group>
            <v:group style="position:absolute;left:888;top:465;width:14438;height:197" coordorigin="888,465" coordsize="14438,197">
              <v:shape style="position:absolute;left:888;top:465;width:14438;height:197" coordorigin="888,465" coordsize="14438,197" path="m888,662l15326,662,15326,465,888,465,888,662e" filled="t" fillcolor="#000066" stroked="f">
                <v:path arrowok="t"/>
                <v:fill/>
              </v:shape>
            </v:group>
            <v:group style="position:absolute;left:636;top:460;width:14765;height:2" coordorigin="636,460" coordsize="14765,2">
              <v:shape style="position:absolute;left:636;top:460;width:14765;height:2" coordorigin="636,460" coordsize="14765,0" path="m636,460l15401,460e" filled="f" stroked="t" strokeweight=".579980pt" strokecolor="#000000">
                <v:path arrowok="t"/>
              </v:shape>
            </v:group>
            <v:group style="position:absolute;left:622;top:837;width:14779;height:2" coordorigin="622,837" coordsize="14779,2">
              <v:shape style="position:absolute;left:622;top:837;width:14779;height:2" coordorigin="622,837" coordsize="14779,0" path="m622,837l15401,837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W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en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oil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ms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are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pen</w:t>
      </w:r>
      <w:r>
        <w:rPr>
          <w:rFonts w:ascii="Calibri" w:hAnsi="Calibri" w:cs="Calibri" w:eastAsia="Calibri"/>
          <w:sz w:val="30"/>
          <w:szCs w:val="30"/>
          <w:color w:val="00006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he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2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bl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hey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sho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ld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be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accessi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ble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to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eople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wi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dis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bi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itie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.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060" w:bottom="280" w:left="600" w:right="420"/>
          <w:headerReference w:type="default" r:id="rId148"/>
          <w:footerReference w:type="default" r:id="rId149"/>
          <w:pgSz w:w="15840" w:h="12240" w:orient="landscape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73" w:hRule="exact"/>
        </w:trPr>
        <w:tc>
          <w:tcPr>
            <w:tcW w:w="14942" w:type="dxa"/>
            <w:gridSpan w:val="5"/>
            <w:tcBorders>
              <w:top w:val="single" w:sz="4.640" w:space="0" w:color="000000"/>
              <w:bottom w:val="single" w:sz="12.32" w:space="0" w:color="000066"/>
              <w:left w:val="single" w:sz="4.640" w:space="0" w:color="000000"/>
              <w:right w:val="nil" w:sz="6" w:space="0" w:color="auto"/>
            </w:tcBorders>
            <w:shd w:val="clear" w:color="auto" w:fill="000066"/>
          </w:tcPr>
          <w:p>
            <w:pPr>
              <w:spacing w:before="83" w:after="0" w:line="240" w:lineRule="auto"/>
              <w:ind w:left="66" w:right="-20"/>
              <w:jc w:val="left"/>
              <w:tabs>
                <w:tab w:pos="10600" w:val="left"/>
                <w:tab w:pos="12820" w:val="left"/>
              </w:tabs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iori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Toi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et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aci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ities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ab/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ts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ab/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Pos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7"/>
                <w:w w:val="100"/>
                <w:b/>
                <w:bCs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2585" w:hRule="exact"/>
        </w:trPr>
        <w:tc>
          <w:tcPr>
            <w:tcW w:w="4037" w:type="dxa"/>
            <w:tcBorders>
              <w:top w:val="single" w:sz="12.32" w:space="0" w:color="000066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lic,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2" w:right="210" w:firstLine="-108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)?</w:t>
            </w:r>
          </w:p>
          <w:p>
            <w:pPr>
              <w:spacing w:before="2" w:after="0" w:line="240" w:lineRule="auto"/>
              <w:ind w:left="1152" w:right="6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te: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4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fewer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603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ilit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</w:tc>
        <w:tc>
          <w:tcPr>
            <w:tcW w:w="2535" w:type="dxa"/>
            <w:tcBorders>
              <w:top w:val="single" w:sz="12.32" w:space="0" w:color="000066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66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886205pt;height:120.75pt;mso-position-horizontal-relative:char;mso-position-vertical-relative:line" type="#_x0000_t75">
                  <v:imagedata r:id="rId1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66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66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66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220" w:right="4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create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isex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</w:tc>
      </w:tr>
      <w:tr>
        <w:trPr>
          <w:trHeight w:val="2156" w:hRule="exact"/>
        </w:trPr>
        <w:tc>
          <w:tcPr>
            <w:tcW w:w="403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72" w:right="-46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1152" w:right="43" w:firstLine="-108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35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920863pt;height:99pt;mso-position-horizontal-relative:char;mso-position-vertical-relative:line" type="#_x0000_t75">
                  <v:imagedata r:id="rId1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1882" w:hRule="exact"/>
        </w:trPr>
        <w:tc>
          <w:tcPr>
            <w:tcW w:w="4037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1152" w:right="290" w:firstLine="-108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tified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Accessibili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35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78.120069pt;height:79.0875pt;mso-position-horizontal-relative:char;mso-position-vertical-relative:line" type="#_x0000_t75">
                  <v:imagedata r:id="rId1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</w:tc>
      </w:tr>
      <w:tr>
        <w:trPr>
          <w:trHeight w:val="422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oute</w:t>
            </w:r>
            <w:r>
              <w:rPr>
                <w:rFonts w:ascii="Calibri" w:hAnsi="Calibri" w:cs="Calibri" w:eastAsia="Calibri"/>
                <w:sz w:val="25"/>
                <w:szCs w:val="25"/>
                <w:spacing w:val="54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2165" w:hRule="exact"/>
        </w:trPr>
        <w:tc>
          <w:tcPr>
            <w:tcW w:w="4037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  <w:p>
            <w:pPr>
              <w:spacing w:before="0" w:after="0" w:line="281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535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1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132651pt;height:100.98pt;mso-position-horizontal-relative:char;mso-position-vertical-relative:line" type="#_x0000_t75">
                  <v:imagedata r:id="rId1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</w:tbl>
    <w:p>
      <w:pPr>
        <w:jc w:val="left"/>
        <w:spacing w:after="0"/>
        <w:sectPr>
          <w:pgNumType w:start="2"/>
          <w:pgMar w:header="488" w:footer="804" w:top="760" w:bottom="1000" w:left="360" w:right="300"/>
          <w:headerReference w:type="default" r:id="rId151"/>
          <w:footerReference w:type="default" r:id="rId152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6.040009pt;margin-top:79.441864pt;width:145.176925pt;height:101.038137pt;mso-position-horizontal-relative:page;mso-position-vertical-relative:page;z-index:-7739" coordorigin="7121,1589" coordsize="2904,2021">
            <v:shape style="position:absolute;left:7238;top:1589;width:2674;height:780" type="#_x0000_t75">
              <v:imagedata r:id="rId157" o:title=""/>
            </v:shape>
            <v:shape style="position:absolute;left:7195;top:2369;width:2747;height:641" type="#_x0000_t75">
              <v:imagedata r:id="rId158" o:title=""/>
            </v:shape>
            <v:shape style="position:absolute;left:7121;top:3010;width:2904;height:600" type="#_x0000_t75">
              <v:imagedata r:id="rId159" o:title=""/>
            </v:shape>
            <w10:wrap type="none"/>
          </v:group>
        </w:pict>
      </w:r>
      <w:r>
        <w:rPr/>
        <w:pict>
          <v:group style="position:absolute;margin-left:356.040009pt;margin-top:186.24295pt;width:145.44pt;height:189.477045pt;mso-position-horizontal-relative:page;mso-position-vertical-relative:page;z-index:-7738" coordorigin="7121,3725" coordsize="2909,3790">
            <v:shape style="position:absolute;left:7121;top:3725;width:2909;height:1150" type="#_x0000_t75">
              <v:imagedata r:id="rId160" o:title=""/>
            </v:shape>
            <v:shape style="position:absolute;left:7195;top:4874;width:2760;height:1241" type="#_x0000_t75">
              <v:imagedata r:id="rId161" o:title=""/>
            </v:shape>
            <v:shape style="position:absolute;left:7236;top:6115;width:2678;height:1399" type="#_x0000_t75">
              <v:imagedata r:id="rId162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23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Signs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5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(703))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53" w:hRule="exact"/>
        </w:trPr>
        <w:tc>
          <w:tcPr>
            <w:tcW w:w="4104" w:type="dxa"/>
            <w:tcBorders>
              <w:top w:val="single" w:sz="12.32" w:space="0" w:color="D9D9D9"/>
              <w:bottom w:val="single" w:sz="4.640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shall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xt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trast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backg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xt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raised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licat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5" w:lineRule="exact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468" w:type="dxa"/>
            <w:tcBorders>
              <w:top w:val="single" w:sz="12.32" w:space="0" w:color="D9D9D9"/>
              <w:bottom w:val="single" w:sz="4.640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1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4.640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D9D9D9"/>
              <w:bottom w:val="single" w:sz="4.640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4.640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ctile,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Brai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</w:p>
          <w:p>
            <w:pPr>
              <w:spacing w:before="0" w:after="0" w:line="240" w:lineRule="auto"/>
              <w:ind w:left="220" w:right="-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2" w:after="0" w:line="240" w:lineRule="auto"/>
              <w:ind w:left="83" w:right="77" w:firstLine="-1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(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d.</w:t>
            </w:r>
          </w:p>
        </w:tc>
      </w:tr>
      <w:tr>
        <w:trPr>
          <w:trHeight w:val="5043" w:hRule="exact"/>
        </w:trPr>
        <w:tc>
          <w:tcPr>
            <w:tcW w:w="4104" w:type="dxa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7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ja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aracter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49" w:right="-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charac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0" w:after="0" w:line="239" w:lineRule="auto"/>
              <w:ind w:left="1349" w:right="-70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racter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^</w:t>
            </w:r>
          </w:p>
          <w:p>
            <w:pPr>
              <w:spacing w:before="3" w:after="0" w:line="240" w:lineRule="auto"/>
              <w:ind w:left="1152" w:right="11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</w:rPr>
              <w:t>No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</w:rPr>
              <w:t>e: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s.</w:t>
            </w:r>
          </w:p>
        </w:tc>
        <w:tc>
          <w:tcPr>
            <w:tcW w:w="2468" w:type="dxa"/>
            <w:tcBorders>
              <w:top w:val="single" w:sz="4.640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7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4.640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4.640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2700" w:type="dxa"/>
            <w:tcBorders>
              <w:top w:val="single" w:sz="4.640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7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tructed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220" w:right="13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^If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tructed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167" w:right="1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422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-8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oors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(206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303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309)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(404))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2026" w:hRule="exact"/>
        </w:trPr>
        <w:tc>
          <w:tcPr>
            <w:tcW w:w="4104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5.919303pt;height:89.1pt;mso-position-horizontal-relative:char;mso-position-vertical-relative:line" type="#_x0000_t75">
                  <v:imagedata r:id="rId16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2855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to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18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dept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39" w:lineRule="auto"/>
              <w:ind w:left="1364" w:right="-28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4.576932pt;height:103.29pt;mso-position-horizontal-relative:char;mso-position-vertical-relative:line" type="#_x0000_t75">
                  <v:imagedata r:id="rId16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walls</w:t>
            </w:r>
          </w:p>
          <w:p>
            <w:pPr>
              <w:spacing w:before="0" w:after="0" w:line="240" w:lineRule="auto"/>
              <w:ind w:left="220" w:right="60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aut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</w:t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te: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2012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0" w:after="0" w:line="218" w:lineRule="exact"/>
              <w:ind w:left="6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404.2.4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02" w:right="81" w:firstLine="-3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1904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¼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5" w:lineRule="exact"/>
              <w:ind w:left="86" w:right="-20"/>
              <w:jc w:val="left"/>
              <w:tabs>
                <w:tab w:pos="2520" w:val="left"/>
              </w:tabs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  <w:position w:val="5"/>
              </w:rPr>
              <w:t>or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68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¾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eper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6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6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6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6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12" w:lineRule="exact"/>
              <w:ind w:left="116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2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2"/>
              </w:rPr>
              <w:t>¼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2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may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2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6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al;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418" w:lineRule="exact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2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2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2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01" w:lineRule="exact"/>
              <w:ind w:left="117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779927pt;height:65.88pt;mso-position-horizontal-relative:char;mso-position-vertical-relative:line" type="#_x0000_t75">
                  <v:imagedata r:id="rId16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1" w:after="0" w:line="266" w:lineRule="exact"/>
              <w:ind w:left="225" w:right="700" w:firstLine="-1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thres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ld</w:t>
            </w:r>
          </w:p>
        </w:tc>
      </w:tr>
      <w:tr>
        <w:trPr>
          <w:trHeight w:val="1586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cks,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1166" w:right="75" w:firstLine="-108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5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437626pt;height:54.36pt;mso-position-horizontal-relative:char;mso-position-vertical-relative:line" type="#_x0000_t75">
                  <v:imagedata r:id="rId1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220" w:right="57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ches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les</w:t>
            </w:r>
          </w:p>
          <w:p>
            <w:pPr>
              <w:spacing w:before="0" w:after="0" w:line="240" w:lineRule="auto"/>
              <w:ind w:left="220" w:right="215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r-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eners</w:t>
            </w:r>
          </w:p>
        </w:tc>
      </w:tr>
      <w:tr>
        <w:trPr>
          <w:trHeight w:val="1755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40" w:lineRule="auto"/>
              <w:ind w:left="1130" w:right="105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3.870145pt;height:74.16pt;mso-position-horizontal-relative:char;mso-position-vertical-relative:line" type="#_x0000_t75">
                  <v:imagedata r:id="rId1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1827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93" w:after="0" w:line="240" w:lineRule="auto"/>
              <w:ind w:left="4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7.088027pt;height:82.8pt;mso-position-horizontal-relative:char;mso-position-vertical-relative:line" type="#_x0000_t75">
                  <v:imagedata r:id="rId16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</w:p>
          <w:p>
            <w:pPr>
              <w:spacing w:before="2" w:after="0" w:line="238" w:lineRule="auto"/>
              <w:ind w:left="220" w:right="215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r-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eners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5.799988pt;margin-top:64.560463pt;width:150.132656pt;height:55.44pt;mso-position-horizontal-relative:page;mso-position-vertical-relative:page;z-index:-7737" type="#_x0000_t75">
            <v:imagedata r:id="rId169" o:title=""/>
          </v:shape>
        </w:pict>
      </w:r>
      <w:r>
        <w:rPr/>
        <w:pict>
          <v:group style="position:absolute;margin-left:355.799988pt;margin-top:133.440002pt;width:149.16pt;height:140.520pt;mso-position-horizontal-relative:page;mso-position-vertical-relative:page;z-index:-7736" coordorigin="7116,2669" coordsize="2983,2810">
            <v:shape style="position:absolute;left:7121;top:2669;width:2899;height:1070" type="#_x0000_t75">
              <v:imagedata r:id="rId170" o:title=""/>
            </v:shape>
            <v:shape style="position:absolute;left:7116;top:3749;width:2983;height:1730" type="#_x0000_t75">
              <v:imagedata r:id="rId171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500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take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</w:p>
          <w:p>
            <w:pPr>
              <w:spacing w:before="0" w:after="0" w:line="240" w:lineRule="auto"/>
              <w:ind w:left="1166" w:right="395" w:firstLine="-108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egrees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</w:p>
        </w:tc>
      </w:tr>
      <w:tr>
        <w:trPr>
          <w:trHeight w:val="2965" w:hRule="exact"/>
        </w:trPr>
        <w:tc>
          <w:tcPr>
            <w:tcW w:w="4119" w:type="dxa"/>
            <w:tcBorders>
              <w:top w:val="single" w:sz="12.32" w:space="0" w:color="000000"/>
              <w:bottom w:val="single" w:sz="12.51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(e.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1166" w:right="159" w:firstLine="-108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51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51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000000"/>
              <w:bottom w:val="single" w:sz="12.51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51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swing</w:t>
            </w:r>
          </w:p>
        </w:tc>
      </w:tr>
      <w:tr>
        <w:trPr>
          <w:trHeight w:val="2883" w:hRule="exact"/>
        </w:trPr>
        <w:tc>
          <w:tcPr>
            <w:tcW w:w="4119" w:type="dxa"/>
            <w:tcBorders>
              <w:top w:val="single" w:sz="12.51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64" w:right="210" w:firstLine="-1277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40" w:lineRule="auto"/>
              <w:ind w:left="11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</w:p>
          <w:p>
            <w:pPr>
              <w:spacing w:before="0" w:after="0" w:line="240" w:lineRule="auto"/>
              <w:ind w:left="1327" w:right="1197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rivacy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2" w:after="0" w:line="239" w:lineRule="auto"/>
              <w:ind w:left="1368" w:right="46" w:firstLine="-202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wall?</w:t>
            </w:r>
          </w:p>
        </w:tc>
        <w:tc>
          <w:tcPr>
            <w:tcW w:w="2468" w:type="dxa"/>
            <w:tcBorders>
              <w:top w:val="single" w:sz="12.51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178" w:right="757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442" w:lineRule="exact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2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51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3.616736pt;height:110.745pt;mso-position-horizontal-relative:char;mso-position-vertical-relative:line" type="#_x0000_t75">
                  <v:imagedata r:id="rId1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609" w:type="dxa"/>
            <w:tcBorders>
              <w:top w:val="single" w:sz="12.51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51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  <w:tr>
        <w:trPr>
          <w:trHeight w:val="2588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swin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1364" w:right="210" w:firstLine="-1277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1" w:after="0" w:line="239" w:lineRule="auto"/>
              <w:ind w:left="1368" w:right="96" w:firstLine="-2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178" w:right="757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2.297323pt;height:97.5pt;mso-position-horizontal-relative:char;mso-position-vertical-relative:line" type="#_x0000_t75">
                  <v:imagedata r:id="rId1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23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ne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oom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qu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rements</w:t>
            </w:r>
            <w:r>
              <w:rPr>
                <w:rFonts w:ascii="Calibri" w:hAnsi="Calibri" w:cs="Calibri" w:eastAsia="Calibri"/>
                <w:sz w:val="25"/>
                <w:szCs w:val="25"/>
                <w:spacing w:val="-1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304,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305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308),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403)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604))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93" w:hRule="exact"/>
        </w:trPr>
        <w:tc>
          <w:tcPr>
            <w:tcW w:w="4104" w:type="dxa"/>
            <w:tcBorders>
              <w:top w:val="single" w:sz="12.32" w:space="0" w:color="D9D9D9"/>
              <w:bottom w:val="single" w:sz="4.640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ture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(e.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c.)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wide?</w:t>
            </w:r>
          </w:p>
          <w:p>
            <w:pPr>
              <w:spacing w:before="45" w:after="0" w:line="171" w:lineRule="auto"/>
              <w:ind w:left="1152" w:right="-91" w:firstLine="-108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6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6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6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6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6"/>
              </w:rPr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b/>
                <w:bCs/>
                <w:i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b/>
                <w:bCs/>
                <w:i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206.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  <w:b/>
                <w:bCs/>
                <w:i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.4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b/>
                <w:bCs/>
                <w:i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es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eme</w:t>
            </w:r>
            <w:r>
              <w:rPr>
                <w:rFonts w:ascii="Calibri" w:hAnsi="Calibri" w:cs="Calibri" w:eastAsia="Calibri"/>
                <w:sz w:val="16"/>
                <w:szCs w:val="16"/>
                <w:spacing w:val="-3"/>
                <w:w w:val="100"/>
                <w:b/>
                <w:bCs/>
                <w:i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position w:val="0"/>
              </w:rPr>
              <w:t>d</w:t>
            </w:r>
          </w:p>
          <w:p>
            <w:pPr>
              <w:spacing w:before="13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.</w:t>
            </w:r>
          </w:p>
        </w:tc>
        <w:tc>
          <w:tcPr>
            <w:tcW w:w="2468" w:type="dxa"/>
            <w:tcBorders>
              <w:top w:val="single" w:sz="12.32" w:space="0" w:color="D9D9D9"/>
              <w:bottom w:val="single" w:sz="4.640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1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184" w:right="844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4.640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1.399767pt;height:69.915pt;mso-position-horizontal-relative:char;mso-position-vertical-relative:line" type="#_x0000_t75">
                  <v:imagedata r:id="rId1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4.640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4.640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2187" w:hRule="exact"/>
        </w:trPr>
        <w:tc>
          <w:tcPr>
            <w:tcW w:w="4104" w:type="dxa"/>
            <w:tcBorders>
              <w:top w:val="single" w:sz="4.640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circle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-sh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sq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are?</w:t>
            </w:r>
          </w:p>
          <w:p>
            <w:pPr>
              <w:spacing w:before="3" w:after="0" w:line="238" w:lineRule="auto"/>
              <w:ind w:left="1152" w:right="8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te: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468" w:type="dxa"/>
            <w:tcBorders>
              <w:top w:val="single" w:sz="4.640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205" w:right="1144"/>
              <w:jc w:val="center"/>
              <w:rPr>
                <w:rFonts w:ascii="Wingdings" w:hAnsi="Wingdings" w:cs="Wingdings" w:eastAsia="Wingdings"/>
                <w:sz w:val="4"/>
                <w:szCs w:val="4"/>
              </w:rPr>
            </w:pPr>
            <w:rPr/>
            <w:r>
              <w:rPr>
                <w:rFonts w:ascii="Wingdings" w:hAnsi="Wingdings" w:cs="Wingdings" w:eastAsia="Wingdings"/>
                <w:sz w:val="4"/>
                <w:szCs w:val="4"/>
                <w:spacing w:val="0"/>
                <w:w w:val="102"/>
              </w:rPr>
              <w:t></w:t>
            </w:r>
            <w:r>
              <w:rPr>
                <w:rFonts w:ascii="Wingdings" w:hAnsi="Wingdings" w:cs="Wingdings" w:eastAsia="Wingdings"/>
                <w:sz w:val="4"/>
                <w:szCs w:val="4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35" w:right="1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4.640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8.272384pt;height:79.92pt;mso-position-horizontal-relative:char;mso-position-vertical-relative:line" type="#_x0000_t75">
                  <v:imagedata r:id="rId1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609" w:type="dxa"/>
            <w:tcBorders>
              <w:top w:val="single" w:sz="4.640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4.640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282" w:right="15" w:firstLine="-2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rash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1757" w:hRule="exact"/>
        </w:trPr>
        <w:tc>
          <w:tcPr>
            <w:tcW w:w="4104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user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position w:val="4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position w:val="4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position w:val="4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position w:val="4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position w:val="4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position w:val="4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  <w:b/>
                <w:bCs/>
                <w:position w:val="4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1.565789pt;height:72.72pt;mso-position-horizontal-relative:char;mso-position-vertical-relative:line" type="#_x0000_t75">
                  <v:imagedata r:id="rId17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</w:tc>
      </w:tr>
      <w:tr>
        <w:trPr>
          <w:trHeight w:val="1551" w:hRule="exact"/>
        </w:trPr>
        <w:tc>
          <w:tcPr>
            <w:tcW w:w="4104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</w:p>
          <w:p>
            <w:pPr>
              <w:spacing w:before="1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68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8.80622pt;height:60.84pt;mso-position-horizontal-relative:char;mso-position-vertical-relative:line" type="#_x0000_t75">
                  <v:imagedata r:id="rId17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</w:p>
          <w:p>
            <w:pPr>
              <w:spacing w:before="1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2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</w:p>
        </w:tc>
      </w:tr>
      <w:tr>
        <w:trPr>
          <w:trHeight w:val="678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56" w:lineRule="exact"/>
              <w:ind w:left="72" w:right="61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tor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rrors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(2012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05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213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05,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309)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606))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Sta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efer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4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ks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et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es.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602" w:hRule="exact"/>
        </w:trPr>
        <w:tc>
          <w:tcPr>
            <w:tcW w:w="4104" w:type="dxa"/>
            <w:tcBorders>
              <w:top w:val="nil" w:sz="6" w:space="0" w:color="auto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68" w:type="dxa"/>
            <w:tcBorders>
              <w:top w:val="nil" w:sz="6" w:space="0" w:color="auto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nil" w:sz="6" w:space="0" w:color="auto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8.352759pt;height:69.84pt;mso-position-horizontal-relative:char;mso-position-vertical-relative:line" type="#_x0000_t75">
                  <v:imagedata r:id="rId17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nil" w:sz="6" w:space="0" w:color="auto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2828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reach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2" w:after="0" w:line="325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5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5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5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-2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lav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82" w:lineRule="exact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11" w:lineRule="exact"/>
              <w:ind w:left="1181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2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6" w:after="0" w:line="240" w:lineRule="auto"/>
              <w:ind w:left="1181" w:right="16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6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9”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49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2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589936pt;height:56.25pt;mso-position-horizontal-relative:char;mso-position-vertical-relative:line" type="#_x0000_t75">
                  <v:imagedata r:id="rId17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9.758065pt;height:59.4pt;mso-position-horizontal-relative:char;mso-position-vertical-relative:line" type="#_x0000_t75">
                  <v:imagedata r:id="rId1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</w:p>
        </w:tc>
      </w:tr>
      <w:tr>
        <w:trPr>
          <w:trHeight w:val="2357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reach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knee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p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lav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1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3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3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3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3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1" w:after="0" w:line="240" w:lineRule="auto"/>
              <w:ind w:left="1368" w:right="16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7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7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8.389658pt;height:109.6875pt;mso-position-horizontal-relative:char;mso-position-vertical-relative:line" type="#_x0000_t75">
                  <v:imagedata r:id="rId1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</w:p>
        </w:tc>
      </w:tr>
      <w:tr>
        <w:trPr>
          <w:trHeight w:val="1270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rim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5.457208pt;height:52.2pt;mso-position-horizontal-relative:char;mso-position-vertical-relative:line" type="#_x0000_t75">
                  <v:imagedata r:id="rId1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</w:p>
        </w:tc>
      </w:tr>
      <w:tr>
        <w:trPr>
          <w:trHeight w:val="1781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5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k:</w:t>
            </w:r>
          </w:p>
          <w:p>
            <w:pPr>
              <w:spacing w:before="0" w:after="0" w:line="278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wise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tac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68" w:right="-48" w:firstLine="-2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sharp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erne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0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0.7072pt;height:44.64pt;mso-position-horizontal-relative:char;mso-position-vertical-relative:line" type="#_x0000_t75">
                  <v:imagedata r:id="rId1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5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66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1815" w:hRule="exact"/>
        </w:trPr>
        <w:tc>
          <w:tcPr>
            <w:tcW w:w="4119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6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" w:after="0" w:line="266" w:lineRule="exact"/>
              <w:ind w:left="1364" w:right="331" w:firstLine="-1277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e?</w:t>
            </w:r>
          </w:p>
        </w:tc>
        <w:tc>
          <w:tcPr>
            <w:tcW w:w="2468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1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7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4.7274pt;height:47.88pt;mso-position-horizontal-relative:char;mso-position-vertical-relative:line" type="#_x0000_t75">
                  <v:imagedata r:id="rId1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5.799988pt;margin-top:80.040001pt;width:145.2pt;height:135.480pt;mso-position-horizontal-relative:page;mso-position-vertical-relative:page;z-index:-7735" coordorigin="7116,1601" coordsize="2904,2710">
            <v:shape style="position:absolute;left:7121;top:1601;width:2899;height:1190" type="#_x0000_t75">
              <v:imagedata r:id="rId185" o:title=""/>
            </v:shape>
            <v:shape style="position:absolute;left:7116;top:2801;width:2858;height:1510" type="#_x0000_t75">
              <v:imagedata r:id="rId186" o:title=""/>
            </v:shape>
            <v:group style="position:absolute;left:7236;top:2981;width:509;height:982" coordorigin="7236,2981" coordsize="509,982">
              <v:shape style="position:absolute;left:7236;top:2981;width:509;height:982" coordorigin="7236,2981" coordsize="509,982" path="m7236,3066l7261,3006,7660,2981,7683,2984,7733,3023,7745,3878,7742,3900,7703,3951,7321,3962,7298,3959,7248,3920,7236,3066xe" filled="f" stroked="t" strokeweight=".96pt" strokecolor="#FF000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3467" w:hRule="exact"/>
        </w:trPr>
        <w:tc>
          <w:tcPr>
            <w:tcW w:w="4104" w:type="dxa"/>
            <w:gridSpan w:val="2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-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flecting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  <w:p>
            <w:pPr>
              <w:spacing w:before="1" w:after="0" w:line="239" w:lineRule="auto"/>
              <w:ind w:left="1349" w:right="67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  <w:p>
            <w:pPr>
              <w:spacing w:before="1" w:after="0" w:line="240" w:lineRule="auto"/>
              <w:ind w:left="1152" w:right="15" w:firstLine="19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l-l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74”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468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386" w:lineRule="exact"/>
              <w:ind w:left="85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-5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5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  <w:position w:val="-5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5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5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  <w:position w:val="-5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  <w:position w:val="-5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  <w:position w:val="-5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  <w:position w:val="0"/>
              </w:rPr>
            </w:r>
          </w:p>
          <w:p>
            <w:pPr>
              <w:spacing w:before="0" w:after="0" w:line="351" w:lineRule="exact"/>
              <w:ind w:left="117" w:right="-20"/>
              <w:jc w:val="left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1"/>
              </w:rPr>
              <w:t>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20" w:right="3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stalled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</w:p>
        </w:tc>
      </w:tr>
      <w:tr>
        <w:trPr>
          <w:trHeight w:val="420" w:hRule="exact"/>
        </w:trPr>
        <w:tc>
          <w:tcPr>
            <w:tcW w:w="14942" w:type="dxa"/>
            <w:gridSpan w:val="6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So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pen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3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ry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rs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5)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603))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5584" w:hRule="exact"/>
        </w:trPr>
        <w:tc>
          <w:tcPr>
            <w:tcW w:w="405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So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u w:val="single" w:color="0000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ensers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2" w:after="0" w:line="325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enser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3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7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lava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ries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:</w:t>
            </w:r>
          </w:p>
          <w:p>
            <w:pPr>
              <w:spacing w:before="0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313" w:right="11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1313" w:right="134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67" w:lineRule="exact"/>
              <w:ind w:left="1313" w:right="1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lav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49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152" w:right="3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lava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ers:</w:t>
            </w:r>
          </w:p>
          <w:p>
            <w:pPr>
              <w:spacing w:before="0" w:after="0" w:line="240" w:lineRule="auto"/>
              <w:ind w:left="115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66" w:lineRule="exact"/>
              <w:ind w:left="1313" w:right="2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521" w:type="dxa"/>
            <w:gridSpan w:val="2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2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02" w:right="786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6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202" w:right="786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00" w:right="784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609223pt;height:86.625pt;mso-position-horizontal-relative:char;mso-position-vertical-relative:line" type="#_x0000_t75">
                  <v:imagedata r:id="rId18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5.909714pt;height:75.240pt;mso-position-horizontal-relative:char;mso-position-vertical-relative:line" type="#_x0000_t75">
                  <v:imagedata r:id="rId18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5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44931pt;height:83.16pt;mso-position-horizontal-relative:char;mso-position-vertical-relative:line" type="#_x0000_t75">
                  <v:imagedata r:id="rId18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220" w:right="272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ensers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5.799988pt;margin-top:58.439999pt;width:149.16pt;height:216.0pt;mso-position-horizontal-relative:page;mso-position-vertical-relative:page;z-index:-7734" coordorigin="7116,1169" coordsize="2983,4320">
            <v:shape style="position:absolute;left:7159;top:1169;width:2832;height:2160" type="#_x0000_t75">
              <v:imagedata r:id="rId190" o:title=""/>
            </v:shape>
            <v:shape style="position:absolute;left:7116;top:3329;width:2983;height:2160" type="#_x0000_t75">
              <v:imagedata r:id="rId191" o:title=""/>
            </v:shape>
            <w10:wrap type="none"/>
          </v:group>
        </w:pict>
      </w:r>
      <w:r>
        <w:rPr/>
        <w:pict>
          <v:group style="position:absolute;margin-left:355.799988pt;margin-top:299.760010pt;width:149.16pt;height:178.56pt;mso-position-horizontal-relative:page;mso-position-vertical-relative:page;z-index:-7733" coordorigin="7116,5995" coordsize="2983,3571">
            <v:shape style="position:absolute;left:7116;top:5995;width:2983;height:2100" type="#_x0000_t75">
              <v:imagedata r:id="rId192" o:title=""/>
            </v:shape>
            <v:shape style="position:absolute;left:7156;top:8095;width:2890;height:1471" type="#_x0000_t75">
              <v:imagedata r:id="rId193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0066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u w:val="single" w:color="0000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u w:val="single" w:color="0000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u w:val="single" w:color="000000"/>
              </w:rPr>
              <w:t>ser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4" w:after="0" w:line="323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2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2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dry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84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8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8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8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</w:p>
          <w:p>
            <w:pPr>
              <w:spacing w:before="0" w:after="0" w:line="266" w:lineRule="exact"/>
              <w:ind w:left="11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1327" w:right="11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1327" w:right="134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11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327" w:right="11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13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166" w:right="28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11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327" w:right="221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39" w:lineRule="auto"/>
              <w:ind w:left="1166" w:right="13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parts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t?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166" w:right="1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208" w:right="873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8" w:right="873"/>
              <w:jc w:val="center"/>
              <w:rPr>
                <w:rFonts w:ascii="Wingdings" w:hAnsi="Wingdings" w:cs="Wingdings" w:eastAsia="Wingdings"/>
                <w:sz w:val="32"/>
                <w:szCs w:val="32"/>
              </w:rPr>
            </w:pPr>
            <w:rPr/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99"/>
              </w:rPr>
              <w:t></w:t>
            </w:r>
            <w:r>
              <w:rPr>
                <w:rFonts w:ascii="Wingdings" w:hAnsi="Wingdings" w:cs="Wingdings" w:eastAsia="Wingdings"/>
                <w:sz w:val="32"/>
                <w:szCs w:val="3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14" w:right="959"/>
              <w:jc w:val="center"/>
              <w:rPr>
                <w:rFonts w:ascii="Wingdings" w:hAnsi="Wingdings" w:cs="Wingdings" w:eastAsia="Wingdings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24"/>
                <w:szCs w:val="24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20" w:right="1044"/>
              <w:jc w:val="center"/>
              <w:rPr>
                <w:rFonts w:ascii="Wingdings" w:hAnsi="Wingdings" w:cs="Wingdings" w:eastAsia="Wingdings"/>
                <w:sz w:val="16"/>
                <w:szCs w:val="16"/>
              </w:rPr>
            </w:pPr>
            <w:rPr/>
            <w:r>
              <w:rPr>
                <w:rFonts w:ascii="Wingdings" w:hAnsi="Wingdings" w:cs="Wingdings" w:eastAsia="Wingdings"/>
                <w:sz w:val="16"/>
                <w:szCs w:val="16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202" w:right="786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292795pt;height:61.56pt;mso-position-horizontal-relative:char;mso-position-vertical-relative:line" type="#_x0000_t75">
                  <v:imagedata r:id="rId19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</w:t>
            </w:r>
          </w:p>
          <w:p>
            <w:pPr>
              <w:spacing w:before="0" w:after="0" w:line="240" w:lineRule="auto"/>
              <w:ind w:left="220" w:right="276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essib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ensers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665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1" w:lineRule="auto"/>
              <w:ind w:left="72" w:right="37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ts,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rs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pen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2012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13),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08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309)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(6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609))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ets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wa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796" w:hRule="exact"/>
        </w:trPr>
        <w:tc>
          <w:tcPr>
            <w:tcW w:w="405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enterli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2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2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433322pt;height:68.760pt;mso-position-horizontal-relative:char;mso-position-vertical-relative:line" type="#_x0000_t75">
                  <v:imagedata r:id="rId19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</w:tc>
      </w:tr>
      <w:tr>
        <w:trPr>
          <w:trHeight w:val="3980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4" w:after="0" w:line="240" w:lineRule="auto"/>
              <w:ind w:left="1166" w:right="159" w:firstLine="-1094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7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*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3/15/12,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8”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x</w:t>
            </w:r>
          </w:p>
          <w:p>
            <w:pPr>
              <w:spacing w:before="2" w:after="0" w:line="238" w:lineRule="auto"/>
              <w:ind w:left="1166" w:right="26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66”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48”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56”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t,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9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94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39" w:lineRule="auto"/>
              <w:ind w:left="1166" w:right="16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28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ava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may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.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ava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lavat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18”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-li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759064pt;height:98.34pt;mso-position-horizontal-relative:char;mso-position-vertical-relative:line" type="#_x0000_t75">
                  <v:imagedata r:id="rId19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5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1" w:after="0" w:line="266" w:lineRule="exact"/>
              <w:ind w:left="220" w:right="93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</w:p>
        </w:tc>
      </w:tr>
      <w:tr>
        <w:trPr>
          <w:trHeight w:val="1757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easured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277417pt;height:72.36pt;mso-position-horizontal-relative:char;mso-position-vertical-relative:line" type="#_x0000_t75">
                  <v:imagedata r:id="rId19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2.559998pt;margin-top:58.439999pt;width:151.569394pt;height:94.17pt;mso-position-horizontal-relative:page;mso-position-vertical-relative:page;z-index:-7732" type="#_x0000_t75">
            <v:imagedata r:id="rId198" o:title=""/>
          </v:shape>
        </w:pict>
      </w:r>
      <w:r>
        <w:rPr/>
        <w:pict>
          <v:group style="position:absolute;margin-left:355.799988pt;margin-top:171.360001pt;width:146.04pt;height:116.52pt;mso-position-horizontal-relative:page;mso-position-vertical-relative:page;z-index:-7731" coordorigin="7116,3427" coordsize="2921,2330">
            <v:shape style="position:absolute;left:7159;top:3427;width:1320;height:1332" type="#_x0000_t75">
              <v:imagedata r:id="rId199" o:title=""/>
            </v:shape>
            <v:shape style="position:absolute;left:8479;top:3559;width:1512;height:1200" type="#_x0000_t75">
              <v:imagedata r:id="rId200" o:title=""/>
            </v:shape>
            <v:shape style="position:absolute;left:7116;top:4759;width:2921;height:998" type="#_x0000_t75">
              <v:imagedata r:id="rId201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2026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bars</w:t>
            </w:r>
          </w:p>
        </w:tc>
      </w:tr>
      <w:tr>
        <w:trPr>
          <w:trHeight w:val="2941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n</w:t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surf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22" w:lineRule="exact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-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-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-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-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5" w:lineRule="exact"/>
              <w:ind w:left="1129" w:right="17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2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½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2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2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2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2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6" w:lineRule="exact"/>
              <w:ind w:left="1327" w:right="31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327" w:right="22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364" w:right="178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½”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39" w:lineRule="auto"/>
              <w:ind w:left="263" w:right="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ed;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2528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345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-4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4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4"/>
              </w:rPr>
              <w:t>42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-4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4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4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4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4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93" w:lineRule="exact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349" w:lineRule="exact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7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7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-5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wall?</w:t>
            </w:r>
          </w:p>
          <w:p>
            <w:pPr>
              <w:spacing w:before="18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66" w:lineRule="exact"/>
              <w:ind w:left="1364" w:right="80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443" w:lineRule="exact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0.243498pt;height:98.34pt;mso-position-horizontal-relative:char;mso-position-vertical-relative:line" type="#_x0000_t75">
                  <v:imagedata r:id="rId20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5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</w:p>
        </w:tc>
      </w:tr>
      <w:tr>
        <w:trPr>
          <w:trHeight w:val="2516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bar:</w:t>
            </w:r>
          </w:p>
          <w:p>
            <w:pPr>
              <w:spacing w:before="0" w:after="0" w:line="278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  <w:p>
            <w:pPr>
              <w:spacing w:before="0" w:after="0" w:line="340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7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7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7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-5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5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5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5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5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9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9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9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9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9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9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9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9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3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3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3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3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cen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3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erl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3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3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3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left="86" w:right="-20"/>
              <w:jc w:val="left"/>
              <w:tabs>
                <w:tab w:pos="13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40" w:lineRule="auto"/>
              <w:ind w:left="1327" w:right="176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5" w:after="0" w:line="268" w:lineRule="exact"/>
              <w:ind w:left="1368" w:right="192" w:firstLine="-1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443" w:lineRule="exact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0.489566pt;height:100.575pt;mso-position-horizontal-relative:char;mso-position-vertical-relative:line" type="#_x0000_t75">
                  <v:imagedata r:id="rId20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bar</w:t>
            </w:r>
          </w:p>
          <w:p>
            <w:pPr>
              <w:spacing w:before="0" w:after="0" w:line="266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bar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5.799988pt;margin-top:159.119995pt;width:146.520pt;height:115.44pt;mso-position-horizontal-relative:page;mso-position-vertical-relative:page;z-index:-7730" coordorigin="7116,3182" coordsize="2930,2309">
            <v:shape style="position:absolute;left:7130;top:3182;width:2890;height:1058" type="#_x0000_t75">
              <v:imagedata r:id="rId204" o:title=""/>
            </v:shape>
            <v:shape style="position:absolute;left:7116;top:4241;width:2930;height:1250" type="#_x0000_t75">
              <v:imagedata r:id="rId205" o:title=""/>
            </v:shape>
            <w10:wrap type="none"/>
          </v:group>
        </w:pict>
      </w:r>
      <w:r>
        <w:rPr/>
        <w:pict>
          <v:group style="position:absolute;margin-left:355.799988pt;margin-top:287.880005pt;width:142.920pt;height:93pt;mso-position-horizontal-relative:page;mso-position-vertical-relative:page;z-index:-7729" coordorigin="7116,5758" coordsize="2858,1860">
            <v:shape style="position:absolute;left:7176;top:5758;width:2798;height:941" type="#_x0000_t75">
              <v:imagedata r:id="rId206" o:title=""/>
            </v:shape>
            <v:shape style="position:absolute;left:7116;top:6698;width:2681;height:919" type="#_x0000_t75">
              <v:imagedata r:id="rId207" o:title=""/>
            </v:shape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947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part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603200pt;height:80.460pt;mso-position-horizontal-relative:char;mso-position-vertical-relative:line" type="#_x0000_t75">
                  <v:imagedata r:id="rId20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220" w:right="91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  <w:tr>
        <w:trPr>
          <w:trHeight w:val="2598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3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3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sting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" w:after="0" w:line="266" w:lineRule="exact"/>
              <w:ind w:left="1349" w:right="364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  <w:p>
            <w:pPr>
              <w:spacing w:before="6" w:after="0" w:line="240" w:lineRule="auto"/>
              <w:ind w:left="1349" w:right="60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202" w:right="786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</w:tc>
      </w:tr>
      <w:tr>
        <w:trPr>
          <w:trHeight w:val="3166" w:hRule="exact"/>
        </w:trPr>
        <w:tc>
          <w:tcPr>
            <w:tcW w:w="405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1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9”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4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72" w:right="-20"/>
              <w:jc w:val="left"/>
              <w:tabs>
                <w:tab w:pos="144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cent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ense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7" w:after="0" w:line="268" w:lineRule="exact"/>
              <w:ind w:left="1440" w:right="-29" w:firstLine="-1368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r?</w:t>
            </w:r>
          </w:p>
          <w:p>
            <w:pPr>
              <w:spacing w:before="4" w:after="0" w:line="240" w:lineRule="auto"/>
              <w:ind w:left="1440" w:right="209" w:firstLine="-27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not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ars?</w:t>
            </w:r>
          </w:p>
          <w:p>
            <w:pPr>
              <w:spacing w:before="0" w:after="0" w:line="240" w:lineRule="auto"/>
              <w:ind w:left="1440" w:right="247" w:firstLine="-27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7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8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3.600246pt;height:38.880pt;mso-position-horizontal-relative:char;mso-position-vertical-relative:line" type="#_x0000_t75">
                  <v:imagedata r:id="rId20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</w:t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enser</w:t>
            </w:r>
          </w:p>
          <w:p>
            <w:pPr>
              <w:spacing w:before="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20" w:right="33" w:firstLine="-1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3/15/20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at;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18" w:lineRule="exact"/>
              <w:ind w:left="220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1991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38" w:lineRule="auto"/>
              <w:ind w:left="220" w:right="23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22" w:hRule="exact"/>
        </w:trPr>
        <w:tc>
          <w:tcPr>
            <w:tcW w:w="14942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304" w:lineRule="exact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Co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partments</w:t>
            </w:r>
            <w:r>
              <w:rPr>
                <w:rFonts w:ascii="Calibri" w:hAnsi="Calibri" w:cs="Calibri" w:eastAsia="Calibri"/>
                <w:sz w:val="25"/>
                <w:szCs w:val="25"/>
                <w:spacing w:val="-16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St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5"/>
                <w:szCs w:val="25"/>
                <w:spacing w:val="-17"/>
                <w:w w:val="100"/>
                <w:b/>
                <w:bCs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1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10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60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  <w:position w:val="1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position w:val="0"/>
              </w:rPr>
            </w:r>
          </w:p>
        </w:tc>
      </w:tr>
      <w:tr>
        <w:trPr>
          <w:trHeight w:val="1632" w:hRule="exact"/>
        </w:trPr>
        <w:tc>
          <w:tcPr>
            <w:tcW w:w="405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face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26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760173pt;height:55.44pt;mso-position-horizontal-relative:char;mso-position-vertical-relative:line" type="#_x0000_t75">
                  <v:imagedata r:id="rId2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632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40" w:lineRule="auto"/>
              <w:ind w:left="1075" w:right="95" w:firstLine="-989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side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dept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5.079463pt;height:62.28pt;mso-position-horizontal-relative:char;mso-position-vertical-relative:line" type="#_x0000_t75">
                  <v:imagedata r:id="rId2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struct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40" w:lineRule="auto"/>
              <w:ind w:left="83" w:right="123" w:firstLine="-17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604.8.1.2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18"/>
                <w:szCs w:val="18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148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lf-c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8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3.82424pt;height:60.39pt;mso-position-horizontal-relative:char;mso-position-vertical-relative:line" type="#_x0000_t75">
                  <v:imagedata r:id="rId2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ser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</w:p>
        </w:tc>
      </w:tr>
      <w:tr>
        <w:trPr>
          <w:trHeight w:val="1757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have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lls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near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latch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1075" w:right="11" w:firstLine="-9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4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wrist?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0.017225pt;height:53.8575pt;mso-position-horizontal-relative:char;mso-position-vertical-relative:line" type="#_x0000_t75">
                  <v:imagedata r:id="rId2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220" w:right="51" w:firstLine="-154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3/15/20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lls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;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ul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1994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</w:p>
        </w:tc>
      </w:tr>
      <w:tr>
        <w:trPr>
          <w:trHeight w:val="121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745030pt;height:40.26pt;mso-position-horizontal-relative:char;mso-position-vertical-relative:line" type="#_x0000_t75">
                  <v:imagedata r:id="rId2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ck</w:t>
            </w:r>
          </w:p>
        </w:tc>
      </w:tr>
      <w:tr>
        <w:trPr>
          <w:trHeight w:val="1220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698351pt;height:46.44pt;mso-position-horizontal-relative:char;mso-position-vertical-relative:line" type="#_x0000_t75">
                  <v:imagedata r:id="rId2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</w:tc>
      </w:tr>
      <w:tr>
        <w:trPr>
          <w:trHeight w:val="121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781053pt;height:40.68pt;mso-position-horizontal-relative:char;mso-position-vertical-relative:line" type="#_x0000_t75">
                  <v:imagedata r:id="rId2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1488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2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306736pt;height:45.72pt;mso-position-horizontal-relative:char;mso-position-vertical-relative:line" type="#_x0000_t75">
                  <v:imagedata r:id="rId2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/>
            <w:rPr/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</w:p>
        </w:tc>
      </w:tr>
    </w:tbl>
    <w:p>
      <w:pPr>
        <w:jc w:val="left"/>
        <w:spacing w:after="0"/>
        <w:sectPr>
          <w:pgMar w:header="488" w:footer="804" w:top="760" w:bottom="1000" w:left="360" w:right="30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316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1272" w:right="35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38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set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2" w:after="0" w:line="240" w:lineRule="auto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7.698351pt;height:46.44pt;mso-position-horizontal-relative:char;mso-position-vertical-relative:line" type="#_x0000_t75">
                  <v:imagedata r:id="rId2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1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2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122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2.505472pt;height:42.48pt;mso-position-horizontal-relative:char;mso-position-vertical-relative:line" type="#_x0000_t75">
                  <v:imagedata r:id="rId2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00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</w:tbl>
    <w:p>
      <w:pPr>
        <w:jc w:val="left"/>
        <w:spacing w:after="0"/>
        <w:sectPr>
          <w:pgMar w:header="488" w:footer="804" w:top="760" w:bottom="1040" w:left="360" w:right="300"/>
          <w:pgSz w:w="15840" w:h="12240" w:orient="landscape"/>
        </w:sectPr>
      </w:pPr>
      <w:rPr/>
    </w:p>
    <w:p>
      <w:pPr>
        <w:spacing w:before="0" w:after="0" w:line="710" w:lineRule="exact"/>
        <w:ind w:left="299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/>
        <w:pict>
          <v:group style="position:absolute;margin-left:27.360001pt;margin-top:-5.72pt;width:747.12pt;height:.1pt;mso-position-horizontal-relative:page;mso-position-vertical-relative:paragraph;z-index:-7728" coordorigin="547,-114" coordsize="14942,2">
            <v:shape style="position:absolute;left:547;top:-114;width:14942;height:2" coordorigin="547,-114" coordsize="14942,0" path="m547,-114l15490,-114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27.07pt;margin-top:36.970001pt;width:749.62pt;height:48.630005pt;mso-position-horizontal-relative:page;mso-position-vertical-relative:paragraph;z-index:-7727" coordorigin="541,739" coordsize="14992,973">
            <v:group style="position:absolute;left:727;top:750;width:14762;height:946" coordorigin="727,750" coordsize="14762,946">
              <v:shape style="position:absolute;left:727;top:750;width:14762;height:946" coordorigin="727,750" coordsize="14762,946" path="m727,1696l15490,1696,15490,750,727,750,727,1696e" filled="t" fillcolor="#000066" stroked="f">
                <v:path arrowok="t"/>
                <v:fill/>
              </v:shape>
            </v:group>
            <v:group style="position:absolute;left:799;top:836;width:14618;height:830" coordorigin="799,836" coordsize="14618,830">
              <v:shape style="position:absolute;left:799;top:836;width:14618;height:830" coordorigin="799,836" coordsize="14618,830" path="m799,1667l15418,1667,15418,836,799,836,799,1667e" filled="t" fillcolor="#000066" stroked="f">
                <v:path arrowok="t"/>
                <v:fill/>
              </v:shape>
            </v:group>
            <v:group style="position:absolute;left:547;top:745;width:14942;height:2" coordorigin="547,745" coordsize="14942,2">
              <v:shape style="position:absolute;left:547;top:745;width:14942;height:2" coordorigin="547,745" coordsize="14942,0" path="m547,745l15490,745e" filled="f" stroked="t" strokeweight=".580pt" strokecolor="#000000">
                <v:path arrowok="t"/>
              </v:shape>
            </v:group>
            <v:group style="position:absolute;left:727;top:750;width:10;height:86" coordorigin="727,750" coordsize="10,86">
              <v:shape style="position:absolute;left:727;top:750;width:10;height:86" coordorigin="727,750" coordsize="10,86" path="m732,750l732,836e" filled="f" stroked="t" strokeweight=".580pt" strokecolor="#000066">
                <v:path arrowok="t"/>
              </v:shape>
            </v:group>
            <v:group style="position:absolute;left:737;top:793;width:14753;height:2" coordorigin="737,793" coordsize="14753,2">
              <v:shape style="position:absolute;left:737;top:793;width:14753;height:2" coordorigin="737,793" coordsize="14753,0" path="m737,793l15490,793e" filled="f" stroked="t" strokeweight="4.42pt" strokecolor="#000066">
                <v:path arrowok="t"/>
              </v:shape>
            </v:group>
            <v:group style="position:absolute;left:727;top:1666;width:14762;height:31" coordorigin="727,1666" coordsize="14762,31">
              <v:shape style="position:absolute;left:727;top:1666;width:14762;height:31" coordorigin="727,1666" coordsize="14762,31" path="m727,1697l15490,1697,15490,1666,727,1666,727,1697xe" filled="t" fillcolor="#000066" stroked="f">
                <v:path arrowok="t"/>
                <v:fill/>
              </v:shape>
            </v:group>
            <v:group style="position:absolute;left:727;top:1695;width:14762;height:12" coordorigin="727,1695" coordsize="14762,12">
              <v:shape style="position:absolute;left:727;top:1695;width:14762;height:12" coordorigin="727,1695" coordsize="14762,12" path="m727,1706l15490,1706,15490,1695,727,1695,727,1706x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ADA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Checkl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st</w:t>
      </w:r>
      <w:r>
        <w:rPr>
          <w:rFonts w:ascii="Calibri" w:hAnsi="Calibri" w:cs="Calibri" w:eastAsia="Calibri"/>
          <w:sz w:val="60"/>
          <w:szCs w:val="60"/>
          <w:spacing w:val="-1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for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2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012</w:t>
      </w:r>
      <w:r>
        <w:rPr>
          <w:rFonts w:ascii="Calibri" w:hAnsi="Calibri" w:cs="Calibri" w:eastAsia="Calibri"/>
          <w:sz w:val="60"/>
          <w:szCs w:val="60"/>
          <w:spacing w:val="-1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Te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as</w:t>
      </w:r>
      <w:r>
        <w:rPr>
          <w:rFonts w:ascii="Calibri" w:hAnsi="Calibri" w:cs="Calibri" w:eastAsia="Calibri"/>
          <w:sz w:val="60"/>
          <w:szCs w:val="60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Ac</w:t>
      </w:r>
      <w:r>
        <w:rPr>
          <w:rFonts w:ascii="Calibri" w:hAnsi="Calibri" w:cs="Calibri" w:eastAsia="Calibri"/>
          <w:sz w:val="60"/>
          <w:szCs w:val="60"/>
          <w:spacing w:val="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ess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bi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ity</w:t>
      </w:r>
      <w:r>
        <w:rPr>
          <w:rFonts w:ascii="Calibri" w:hAnsi="Calibri" w:cs="Calibri" w:eastAsia="Calibri"/>
          <w:sz w:val="60"/>
          <w:szCs w:val="60"/>
          <w:spacing w:val="-2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St</w:t>
      </w:r>
      <w:r>
        <w:rPr>
          <w:rFonts w:ascii="Calibri" w:hAnsi="Calibri" w:cs="Calibri" w:eastAsia="Calibri"/>
          <w:sz w:val="60"/>
          <w:szCs w:val="60"/>
          <w:spacing w:val="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nd</w:t>
      </w:r>
      <w:r>
        <w:rPr>
          <w:rFonts w:ascii="Calibri" w:hAnsi="Calibri" w:cs="Calibri" w:eastAsia="Calibri"/>
          <w:sz w:val="60"/>
          <w:szCs w:val="60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rds</w:t>
      </w:r>
      <w:r>
        <w:rPr>
          <w:rFonts w:ascii="Calibri" w:hAnsi="Calibri" w:cs="Calibri" w:eastAsia="Calibri"/>
          <w:sz w:val="60"/>
          <w:szCs w:val="60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b/>
          <w:bCs/>
          <w:position w:val="2"/>
        </w:rPr>
        <w:t>(TAS)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817" w:lineRule="exact"/>
        <w:ind w:left="299" w:right="-20"/>
        <w:jc w:val="left"/>
        <w:rPr>
          <w:rFonts w:ascii="Calibri" w:hAnsi="Calibri" w:cs="Calibri" w:eastAsia="Calibri"/>
          <w:sz w:val="68"/>
          <w:szCs w:val="68"/>
        </w:rPr>
      </w:pPr>
      <w:rPr/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ior</w:t>
      </w:r>
      <w:r>
        <w:rPr>
          <w:rFonts w:ascii="Calibri" w:hAnsi="Calibri" w:cs="Calibri" w:eastAsia="Calibri"/>
          <w:sz w:val="68"/>
          <w:szCs w:val="68"/>
          <w:color w:val="FFFFFF"/>
          <w:spacing w:val="3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ty</w:t>
      </w:r>
      <w:r>
        <w:rPr>
          <w:rFonts w:ascii="Calibri" w:hAnsi="Calibri" w:cs="Calibri" w:eastAsia="Calibri"/>
          <w:sz w:val="68"/>
          <w:szCs w:val="68"/>
          <w:color w:val="FFFFFF"/>
          <w:spacing w:val="-2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4</w:t>
      </w:r>
      <w:r>
        <w:rPr>
          <w:rFonts w:ascii="Calibri" w:hAnsi="Calibri" w:cs="Calibri" w:eastAsia="Calibri"/>
          <w:sz w:val="68"/>
          <w:szCs w:val="68"/>
          <w:color w:val="FFFFFF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–</w:t>
      </w:r>
      <w:r>
        <w:rPr>
          <w:rFonts w:ascii="Calibri" w:hAnsi="Calibri" w:cs="Calibri" w:eastAsia="Calibri"/>
          <w:sz w:val="68"/>
          <w:szCs w:val="68"/>
          <w:color w:val="FFFFFF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Additional</w:t>
      </w:r>
      <w:r>
        <w:rPr>
          <w:rFonts w:ascii="Calibri" w:hAnsi="Calibri" w:cs="Calibri" w:eastAsia="Calibri"/>
          <w:sz w:val="68"/>
          <w:szCs w:val="68"/>
          <w:color w:val="FFFFFF"/>
          <w:spacing w:val="-2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Access</w:t>
      </w:r>
      <w:r>
        <w:rPr>
          <w:rFonts w:ascii="Calibri" w:hAnsi="Calibri" w:cs="Calibri" w:eastAsia="Calibri"/>
          <w:sz w:val="68"/>
          <w:szCs w:val="68"/>
          <w:color w:val="FFFFFF"/>
          <w:spacing w:val="-1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El</w:t>
      </w:r>
      <w:r>
        <w:rPr>
          <w:rFonts w:ascii="Calibri" w:hAnsi="Calibri" w:cs="Calibri" w:eastAsia="Calibri"/>
          <w:sz w:val="68"/>
          <w:szCs w:val="68"/>
          <w:color w:val="FFFFFF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68"/>
          <w:szCs w:val="68"/>
          <w:color w:val="FFFFFF"/>
          <w:spacing w:val="0"/>
          <w:w w:val="100"/>
          <w:b/>
          <w:bCs/>
          <w:position w:val="1"/>
        </w:rPr>
        <w:t>ments</w:t>
      </w:r>
      <w:r>
        <w:rPr>
          <w:rFonts w:ascii="Calibri" w:hAnsi="Calibri" w:cs="Calibri" w:eastAsia="Calibri"/>
          <w:sz w:val="68"/>
          <w:szCs w:val="6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574" w:lineRule="auto"/>
        <w:ind w:left="8710" w:right="4268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0.269989pt;margin-top:16.895788pt;width:314.210pt;height:.1pt;mso-position-horizontal-relative:page;mso-position-vertical-relative:paragraph;z-index:-7726" coordorigin="9205,338" coordsize="6284,2">
            <v:shape style="position:absolute;left:9205;top:338;width:6284;height:2" coordorigin="9205,338" coordsize="6284,0" path="m9205,338l15490,338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460.269989pt;margin-top:51.935783pt;width:314.210pt;height:.1pt;mso-position-horizontal-relative:page;mso-position-vertical-relative:paragraph;z-index:-7725" coordorigin="9205,1039" coordsize="6284,2">
            <v:shape style="position:absolute;left:9205;top:1039;width:6284;height:2" coordorigin="9205,1039" coordsize="6284,0" path="m9205,1039l15490,1039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60.269989pt;margin-top:86.975784pt;width:314.210pt;height:.1pt;mso-position-horizontal-relative:page;mso-position-vertical-relative:paragraph;z-index:-7724" coordorigin="9205,1740" coordsize="6284,2">
            <v:shape style="position:absolute;left:9205;top:1740;width:6284;height:2" coordorigin="9205,1740" coordsize="6284,0" path="m9205,1740l15490,1740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60.269989pt;margin-top:122.035797pt;width:314.210pt;height:.1pt;mso-position-horizontal-relative:page;mso-position-vertical-relative:paragraph;z-index:-7723" coordorigin="9205,2441" coordsize="6284,2">
            <v:shape style="position:absolute;left:9205;top:2441;width:6284;height:2" coordorigin="9205,2441" coordsize="6284,0" path="m9205,2441l15490,2441e" filled="f" stroked="t" strokeweight=".579980pt" strokecolor="#000000">
              <v:path arrowok="t"/>
            </v:shape>
          </v:group>
          <w10:wrap type="none"/>
        </w:pict>
      </w:r>
      <w:r>
        <w:rPr/>
        <w:pict>
          <v:shape style="position:absolute;margin-left:30.959999pt;margin-top:-13.634212pt;width:357.480011pt;height:275.52pt;mso-position-horizontal-relative:page;mso-position-vertical-relative:paragraph;z-index:-7716" type="#_x0000_t75">
            <v:imagedata r:id="rId222" o:title=""/>
          </v:shape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Boar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/Cen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Ph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cal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3" w:lineRule="exact"/>
        <w:ind w:left="8672" w:right="5132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0.269989pt;margin-top:16.332056pt;width:314.210pt;height:.1pt;mso-position-horizontal-relative:page;mso-position-vertical-relative:paragraph;z-index:-7722" coordorigin="9205,327" coordsize="6284,2">
            <v:shape style="position:absolute;left:9205;top:327;width:6284;height:2" coordorigin="9205,327" coordsize="6284,0" path="m9205,327l15490,327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-1"/>
          <w:w w:val="99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  <w:position w:val="1"/>
        </w:rPr>
        <w:t>view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99"/>
          <w:b/>
          <w:bCs/>
          <w:position w:val="1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871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60.269989pt;margin-top:-18.604227pt;width:314.210pt;height:.1pt;mso-position-horizontal-relative:page;mso-position-vertical-relative:paragraph;z-index:-7721" coordorigin="9205,-372" coordsize="6284,2">
            <v:shape style="position:absolute;left:9205;top:-372;width:6284;height:2" coordorigin="9205,-372" coordsize="6284,0" path="m9205,-372l15490,-372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460.269989pt;margin-top:16.465775pt;width:314.210pt;height:.1pt;mso-position-horizontal-relative:page;mso-position-vertical-relative:paragraph;z-index:-7720" coordorigin="9205,329" coordsize="6284,2">
            <v:shape style="position:absolute;left:9205;top:329;width:6284;height:2" coordorigin="9205,329" coordsize="6284,0" path="m9205,329l15490,329e" filled="f" stroked="t" strokeweight=".58001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tact</w:t>
      </w:r>
      <w:r>
        <w:rPr>
          <w:rFonts w:ascii="Calibri" w:hAnsi="Calibri" w:cs="Calibri" w:eastAsia="Calibri"/>
          <w:sz w:val="24"/>
          <w:szCs w:val="24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exact"/>
        <w:ind w:left="918" w:right="-20"/>
        <w:jc w:val="left"/>
        <w:rPr>
          <w:rFonts w:ascii="Calibri" w:hAnsi="Calibri" w:cs="Calibri" w:eastAsia="Calibri"/>
          <w:sz w:val="30"/>
          <w:szCs w:val="30"/>
        </w:rPr>
      </w:pPr>
      <w:rPr/>
      <w:r>
        <w:rPr/>
        <w:pict>
          <v:group style="position:absolute;margin-left:460.269989pt;margin-top:-29.789989pt;width:314.210pt;height:.1pt;mso-position-horizontal-relative:page;mso-position-vertical-relative:paragraph;z-index:-7719" coordorigin="9205,-596" coordsize="6284,2">
            <v:shape style="position:absolute;left:9205;top:-596;width:6284;height:2" coordorigin="9205,-596" coordsize="6284,0" path="m9205,-596l15490,-596e" filled="f" stroked="t" strokeweight=".579980pt" strokecolor="#000000">
              <v:path arrowok="t"/>
            </v:shape>
          </v:group>
          <w10:wrap type="none"/>
        </w:pict>
      </w:r>
      <w:r>
        <w:rPr/>
        <w:pict>
          <v:group style="position:absolute;margin-left:36.360001pt;margin-top:-14.310005pt;width:738.12pt;height:.1pt;mso-position-horizontal-relative:page;mso-position-vertical-relative:paragraph;z-index:-7718" coordorigin="727,-286" coordsize="14762,2">
            <v:shape style="position:absolute;left:727;top:-286;width:14762;height:2" coordorigin="727,-286" coordsize="14762,0" path="m727,-286l15490,-286e" filled="f" stroked="t" strokeweight=".58001pt" strokecolor="#000000">
              <v:path arrowok="t"/>
            </v:shape>
          </v:group>
          <w10:wrap type="none"/>
        </w:pict>
      </w:r>
      <w:r>
        <w:rPr/>
        <w:pict>
          <v:group style="position:absolute;margin-left:26.349979pt;margin-top:38.040001pt;width:748.63002pt;height:20.260pt;mso-position-horizontal-relative:page;mso-position-vertical-relative:paragraph;z-index:-7717" coordorigin="527,761" coordsize="14973,405">
            <v:group style="position:absolute;left:547;top:780;width:180;height:367" coordorigin="547,780" coordsize="180,367">
              <v:shape style="position:absolute;left:547;top:780;width:180;height:367" coordorigin="547,780" coordsize="180,367" path="m547,1147l727,1147,727,780,547,780,547,1147e" filled="t" fillcolor="#001F5F" stroked="f">
                <v:path arrowok="t"/>
                <v:fill/>
              </v:shape>
            </v:group>
            <v:group style="position:absolute;left:637;top:780;width:2;height:367" coordorigin="637,780" coordsize="2,367">
              <v:shape style="position:absolute;left:637;top:780;width:2;height:367" coordorigin="637,780" coordsize="0,367" path="m637,780l637,1147e" filled="f" stroked="t" strokeweight="1.9pt" strokecolor="#001F5F">
                <v:path arrowok="t"/>
              </v:shape>
            </v:group>
            <v:group style="position:absolute;left:727;top:780;width:14762;height:367" coordorigin="727,780" coordsize="14762,367">
              <v:shape style="position:absolute;left:727;top:780;width:14762;height:367" coordorigin="727,780" coordsize="14762,367" path="m727,1147l15490,1147,15490,780,727,780,727,1147e" filled="t" fillcolor="#000066" stroked="f">
                <v:path arrowok="t"/>
                <v:fill/>
              </v:shape>
            </v:group>
            <v:group style="position:absolute;left:799;top:780;width:14618;height:197" coordorigin="799,780" coordsize="14618,197">
              <v:shape style="position:absolute;left:799;top:780;width:14618;height:197" coordorigin="799,780" coordsize="14618,197" path="m799,977l15418,977,15418,780,799,780,799,977e" filled="t" fillcolor="#000066" stroked="f">
                <v:path arrowok="t"/>
                <v:fill/>
              </v:shape>
            </v:group>
            <v:group style="position:absolute;left:547;top:775;width:14942;height:2" coordorigin="547,775" coordsize="14942,2">
              <v:shape style="position:absolute;left:547;top:775;width:14942;height:2" coordorigin="547,775" coordsize="14942,0" path="m547,775l15490,775e" filled="f" stroked="t" strokeweight=".579980pt" strokecolor="#000000">
                <v:path arrowok="t"/>
              </v:shape>
            </v:group>
            <v:group style="position:absolute;left:533;top:1152;width:14957;height:2" coordorigin="533,1152" coordsize="14957,2">
              <v:shape style="position:absolute;left:533;top:1152;width:14957;height:2" coordorigin="533,1152" coordsize="14957,0" path="m533,1152l15490,1152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enities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su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as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ink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ng</w:t>
      </w:r>
      <w:r>
        <w:rPr>
          <w:rFonts w:ascii="Calibri" w:hAnsi="Calibri" w:cs="Calibri" w:eastAsia="Calibri"/>
          <w:sz w:val="30"/>
          <w:szCs w:val="30"/>
          <w:color w:val="000066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foun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ns</w:t>
      </w:r>
      <w:r>
        <w:rPr>
          <w:rFonts w:ascii="Calibri" w:hAnsi="Calibri" w:cs="Calibri" w:eastAsia="Calibri"/>
          <w:sz w:val="30"/>
          <w:szCs w:val="30"/>
          <w:color w:val="000066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and</w:t>
      </w:r>
      <w:r>
        <w:rPr>
          <w:rFonts w:ascii="Calibri" w:hAnsi="Calibri" w:cs="Calibri" w:eastAsia="Calibri"/>
          <w:sz w:val="30"/>
          <w:szCs w:val="30"/>
          <w:color w:val="00006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ublic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el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ph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nes</w:t>
      </w:r>
      <w:r>
        <w:rPr>
          <w:rFonts w:ascii="Calibri" w:hAnsi="Calibri" w:cs="Calibri" w:eastAsia="Calibri"/>
          <w:sz w:val="30"/>
          <w:szCs w:val="30"/>
          <w:color w:val="000066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sh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uld</w:t>
      </w:r>
      <w:r>
        <w:rPr>
          <w:rFonts w:ascii="Calibri" w:hAnsi="Calibri" w:cs="Calibri" w:eastAsia="Calibri"/>
          <w:sz w:val="30"/>
          <w:szCs w:val="30"/>
          <w:color w:val="00006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ac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0"/>
          <w:szCs w:val="30"/>
          <w:color w:val="000066"/>
          <w:spacing w:val="3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ble</w:t>
      </w:r>
      <w:r>
        <w:rPr>
          <w:rFonts w:ascii="Calibri" w:hAnsi="Calibri" w:cs="Calibri" w:eastAsia="Calibri"/>
          <w:sz w:val="30"/>
          <w:szCs w:val="30"/>
          <w:color w:val="00006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to</w:t>
      </w:r>
      <w:r>
        <w:rPr>
          <w:rFonts w:ascii="Calibri" w:hAnsi="Calibri" w:cs="Calibri" w:eastAsia="Calibri"/>
          <w:sz w:val="30"/>
          <w:szCs w:val="30"/>
          <w:color w:val="00006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eople</w:t>
      </w:r>
      <w:r>
        <w:rPr>
          <w:rFonts w:ascii="Calibri" w:hAnsi="Calibri" w:cs="Calibri" w:eastAsia="Calibri"/>
          <w:sz w:val="30"/>
          <w:szCs w:val="30"/>
          <w:color w:val="00006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wi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0"/>
          <w:szCs w:val="30"/>
          <w:color w:val="000066"/>
          <w:spacing w:val="-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dis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bi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itie</w:t>
      </w:r>
      <w:r>
        <w:rPr>
          <w:rFonts w:ascii="Calibri" w:hAnsi="Calibri" w:cs="Calibri" w:eastAsia="Calibri"/>
          <w:sz w:val="30"/>
          <w:szCs w:val="30"/>
          <w:color w:val="00006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0"/>
          <w:szCs w:val="30"/>
          <w:color w:val="000066"/>
          <w:spacing w:val="0"/>
          <w:w w:val="100"/>
          <w:b/>
          <w:bCs/>
          <w:position w:val="1"/>
        </w:rPr>
        <w:t>.</w:t>
      </w:r>
      <w:r>
        <w:rPr>
          <w:rFonts w:ascii="Calibri" w:hAnsi="Calibri" w:cs="Calibri" w:eastAsia="Calibri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060" w:bottom="280" w:left="500" w:right="440"/>
          <w:headerReference w:type="default" r:id="rId220"/>
          <w:footerReference w:type="default" r:id="rId221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55.01001pt;margin-top:78.260002pt;width:1.44pt;height:4.32pt;mso-position-horizontal-relative:page;mso-position-vertical-relative:page;z-index:-7715" coordorigin="7100,1565" coordsize="29,86">
            <v:shape style="position:absolute;left:7100;top:1565;width:29;height:86" coordorigin="7100,1565" coordsize="29,86" path="m7115,1565l7115,1652e" filled="f" stroked="t" strokeweight="1.54pt" strokecolor="#BEBEBE">
              <v:path arrowok="t"/>
            </v:shape>
          </v:group>
          <w10:wrap type="none"/>
        </w:pict>
      </w:r>
      <w:r>
        <w:rPr/>
        <w:pict>
          <v:group style="position:absolute;margin-left:510.309998pt;margin-top:78.260002pt;width:1.44pt;height:4.32pt;mso-position-horizontal-relative:page;mso-position-vertical-relative:page;z-index:-7714" coordorigin="10206,1565" coordsize="29,86">
            <v:shape style="position:absolute;left:10206;top:1565;width:29;height:86" coordorigin="10206,1565" coordsize="29,86" path="m10221,1565l10221,1652e" filled="f" stroked="t" strokeweight="1.54pt" strokecolor="#BEBEBE">
              <v:path arrowok="t"/>
            </v:shape>
          </v:group>
          <w10:wrap type="none"/>
        </w:pict>
      </w:r>
      <w:r>
        <w:rPr/>
        <w:pict>
          <v:group style="position:absolute;margin-left:635.859985pt;margin-top:78.260002pt;width:1.44pt;height:4.32pt;mso-position-horizontal-relative:page;mso-position-vertical-relative:page;z-index:-7713" coordorigin="12717,1565" coordsize="29,86">
            <v:shape style="position:absolute;left:12717;top:1565;width:29;height:86" coordorigin="12717,1565" coordsize="29,86" path="m12732,1565l12732,1652e" filled="f" stroked="t" strokeweight="1.54pt" strokecolor="#BEBEBE">
              <v:path arrowok="t"/>
            </v:shape>
          </v:group>
          <w10:wrap type="none"/>
        </w:pict>
      </w:r>
      <w:r>
        <w:rPr/>
        <w:pict>
          <v:shape style="position:absolute;margin-left:357.480011pt;margin-top:123.480003pt;width:142.184863pt;height:52.5675pt;mso-position-horizontal-relative:page;mso-position-vertical-relative:page;z-index:-7712" type="#_x0000_t75">
            <v:imagedata r:id="rId225" o:title=""/>
          </v:shape>
        </w:pict>
      </w:r>
      <w:r>
        <w:rPr/>
        <w:pict>
          <v:group style="position:absolute;margin-left:355.799988pt;margin-top:303.480011pt;width:149.16pt;height:133.44pt;mso-position-horizontal-relative:page;mso-position-vertical-relative:page;z-index:-7711" coordorigin="7116,6070" coordsize="2983,2669">
            <v:shape style="position:absolute;left:7116;top:6070;width:2983;height:2669" type="#_x0000_t75">
              <v:imagedata r:id="rId226" o:title=""/>
            </v:shape>
            <v:group style="position:absolute;left:9430;top:7129;width:229;height:138" coordorigin="9430,7129" coordsize="229,138">
              <v:shape style="position:absolute;left:9430;top:7129;width:229;height:138" coordorigin="9430,7129" coordsize="229,138" path="m9430,7198l9476,7142,9525,7129,9556,7130,9627,7150,9659,7188,9656,7208,9596,7260,9546,7267,9518,7265,9453,7239,9430,7198xe" filled="f" stroked="t" strokeweight=".96pt" strokecolor="#FF0000">
                <v:path arrowok="t"/>
              </v:shape>
            </v:group>
            <v:group style="position:absolute;left:8465;top:7834;width:154;height:313" coordorigin="8465,7834" coordsize="154,313">
              <v:shape style="position:absolute;left:8465;top:7834;width:154;height:313" coordorigin="8465,7834" coordsize="154,313" path="m8614,7978l8590,7903,8556,7852,8518,7834,8504,7839,8470,7896,8465,7942,8466,7967,8483,8049,8513,8111,8562,8148,8576,8143,8614,8087,8619,8043,8619,8018,8616,7991,8614,7978xe" filled="f" stroked="t" strokeweight="1pt" strokecolor="#FF0000">
                <v:path arrowok="t"/>
              </v:shape>
            </v:group>
            <v:group style="position:absolute;left:8395;top:7499;width:148;height:284" coordorigin="8395,7499" coordsize="148,284">
              <v:shape style="position:absolute;left:8395;top:7499;width:148;height:284" coordorigin="8395,7499" coordsize="148,284" path="m8396,7649l8395,7621,8396,7595,8399,7571,8435,7505,8448,7499,8464,7500,8517,7546,8540,7615,8542,7646,8542,7673,8529,7741,8488,7783,8473,7782,8421,7734,8398,7664,8396,7649xe" filled="f" stroked="t" strokeweight="1pt" strokecolor="#FF0000">
                <v:path arrowok="t"/>
              </v:shape>
            </v:group>
            <v:group style="position:absolute;left:8253;top:6638;width:123;height:257" coordorigin="8253,6638" coordsize="123,257">
              <v:shape style="position:absolute;left:8253;top:6638;width:123;height:257" coordorigin="8253,6638" coordsize="123,257" path="m8256,6775l8253,6747,8253,6721,8256,6697,8262,6676,8269,6659,8278,6646,8290,6638,8305,6638,8355,6687,8374,6764,8376,6793,8375,6819,8353,6887,8328,6895,8313,6890,8268,6826,8256,6775e" filled="f" stroked="t" strokeweight="1pt" strokecolor="#FF000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9.799995" w:type="dxa"/>
      </w:tblPr>
      <w:tblGrid/>
      <w:tr>
        <w:trPr>
          <w:trHeight w:val="571" w:hRule="exact"/>
        </w:trPr>
        <w:tc>
          <w:tcPr>
            <w:tcW w:w="4052" w:type="dxa"/>
            <w:gridSpan w:val="2"/>
            <w:tcBorders>
              <w:top w:val="nil" w:sz="6" w:space="0" w:color="auto"/>
              <w:bottom w:val="nil" w:sz="6" w:space="0" w:color="auto"/>
              <w:left w:val="single" w:sz="4.640" w:space="0" w:color="000000"/>
              <w:right w:val="nil" w:sz="6" w:space="0" w:color="auto"/>
            </w:tcBorders>
            <w:shd w:val="clear" w:color="auto" w:fill="000066"/>
          </w:tcPr>
          <w:p>
            <w:pPr>
              <w:spacing w:before="85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Pr/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iori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–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Additi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nal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Ac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30"/>
                <w:szCs w:val="30"/>
                <w:color w:val="FFFFFF"/>
                <w:spacing w:val="0"/>
                <w:w w:val="100"/>
                <w:b/>
                <w:bCs/>
              </w:rPr>
              <w:t>ess</w:t>
            </w:r>
            <w:r>
              <w:rPr>
                <w:rFonts w:ascii="Calibri" w:hAnsi="Calibri" w:cs="Calibri" w:eastAsia="Calibri"/>
                <w:sz w:val="30"/>
                <w:szCs w:val="30"/>
                <w:color w:val="000000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/>
            <w:rPr/>
          </w:p>
        </w:tc>
        <w:tc>
          <w:tcPr>
            <w:tcW w:w="30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/>
            <w:rPr/>
          </w:p>
        </w:tc>
        <w:tc>
          <w:tcPr>
            <w:tcW w:w="260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1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ts</w:t>
            </w:r>
            <w:r>
              <w:rPr>
                <w:rFonts w:ascii="Calibri" w:hAnsi="Calibri" w:cs="Calibri" w:eastAsia="Calibri"/>
                <w:sz w:val="24"/>
                <w:szCs w:val="24"/>
                <w:color w:val="000000"/>
                <w:spacing w:val="0"/>
                <w:w w:val="100"/>
              </w:rPr>
            </w:r>
          </w:p>
        </w:tc>
        <w:tc>
          <w:tcPr>
            <w:tcW w:w="279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66"/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97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Poss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color w:val="000000"/>
                <w:spacing w:val="0"/>
                <w:w w:val="100"/>
              </w:rPr>
            </w:r>
          </w:p>
        </w:tc>
      </w:tr>
      <w:tr>
        <w:trPr>
          <w:trHeight w:val="662" w:hRule="exact"/>
        </w:trPr>
        <w:tc>
          <w:tcPr>
            <w:tcW w:w="15034" w:type="dxa"/>
            <w:gridSpan w:val="6"/>
            <w:tcBorders>
              <w:top w:val="nil" w:sz="6" w:space="0" w:color="auto"/>
              <w:bottom w:val="single" w:sz="12.32" w:space="0" w:color="BEBEBE"/>
              <w:left w:val="nil" w:sz="6" w:space="0" w:color="auto"/>
              <w:right w:val="single" w:sz="4.639840" w:space="0" w:color="000000"/>
            </w:tcBorders>
            <w:shd w:val="clear" w:color="auto" w:fill="BEBEBE"/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nk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ng</w:t>
            </w:r>
            <w:r>
              <w:rPr>
                <w:rFonts w:ascii="Calibri" w:hAnsi="Calibri" w:cs="Calibri" w:eastAsia="Calibri"/>
                <w:sz w:val="25"/>
                <w:szCs w:val="25"/>
                <w:spacing w:val="-1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untai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12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(204,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205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21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),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(3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5,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0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307,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308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309)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02)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i/>
              </w:rPr>
              <w:t>te:</w:t>
            </w:r>
            <w:r>
              <w:rPr>
                <w:rFonts w:ascii="Calibri" w:hAnsi="Calibri" w:cs="Calibri" w:eastAsia="Calibri"/>
                <w:sz w:val="22"/>
                <w:szCs w:val="22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0" w:after="0" w:line="268" w:lineRule="exact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3342" w:hRule="exact"/>
        </w:trPr>
        <w:tc>
          <w:tcPr>
            <w:tcW w:w="775" w:type="dxa"/>
            <w:tcBorders>
              <w:top w:val="single" w:sz="12.32" w:space="0" w:color="BEBEBE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86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77" w:type="dxa"/>
            <w:tcBorders>
              <w:top w:val="single" w:sz="12.32" w:space="0" w:color="BEBEBE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6" w:after="0" w:line="240" w:lineRule="auto"/>
              <w:ind w:left="197" w:right="5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197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tlet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1" w:after="0" w:line="240" w:lineRule="auto"/>
              <w:ind w:left="358" w:right="432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ish</w:t>
            </w:r>
          </w:p>
          <w:p>
            <w:pPr>
              <w:spacing w:before="2" w:after="0" w:line="240" w:lineRule="auto"/>
              <w:ind w:left="1337" w:right="160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66" w:lineRule="exact"/>
              <w:ind w:left="2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pers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39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</w:p>
          <w:p>
            <w:pPr>
              <w:spacing w:before="0" w:after="0" w:line="240" w:lineRule="auto"/>
              <w:ind w:left="39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ax.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ish</w:t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39" w:lineRule="auto"/>
              <w:ind w:left="212" w:right="158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211.2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x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602.1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ugh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602.6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602.7,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BEBEBE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7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ent: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9" w:right="77" w:firstLine="-5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</w:tc>
        <w:tc>
          <w:tcPr>
            <w:tcW w:w="3060" w:type="dxa"/>
            <w:tcBorders>
              <w:top w:val="single" w:sz="12.32" w:space="0" w:color="BEBEBE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50" w:right="33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ing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6"/>
                <w:szCs w:val="16"/>
                <w:spacing w:val="-3"/>
                <w:w w:val="100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s</w:t>
            </w:r>
          </w:p>
          <w:p>
            <w:pPr>
              <w:spacing w:before="1" w:after="0" w:line="240" w:lineRule="auto"/>
              <w:ind w:left="64" w:right="5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3"/>
                <w:w w:val="100"/>
              </w:rPr>
              <w:t>m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x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</w:p>
          <w:p>
            <w:pPr>
              <w:spacing w:before="44" w:after="0" w:line="240" w:lineRule="auto"/>
              <w:ind w:left="1419" w:right="140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  <w:i/>
              </w:rPr>
              <w:t>or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49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5.414286pt;height:46.8pt;mso-position-horizontal-relative:char;mso-position-vertical-relative:line" type="#_x0000_t75">
                  <v:imagedata r:id="rId2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240" w:lineRule="auto"/>
              <w:ind w:left="535" w:right="52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ing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</w:p>
          <w:p>
            <w:pPr>
              <w:spacing w:before="0" w:after="0" w:line="182" w:lineRule="exact"/>
              <w:ind w:left="89" w:right="7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3"/>
                <w:w w:val="100"/>
              </w:rPr>
              <w:t>m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x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an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(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”</w:t>
            </w:r>
            <w:r>
              <w:rPr>
                <w:rFonts w:ascii="Arial" w:hAnsi="Arial" w:cs="Arial" w:eastAsia="Arial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t</w:t>
            </w:r>
          </w:p>
        </w:tc>
        <w:tc>
          <w:tcPr>
            <w:tcW w:w="2609" w:type="dxa"/>
            <w:tcBorders>
              <w:top w:val="single" w:sz="12.32" w:space="0" w:color="BEBEBE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BEBEBE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6" w:after="0" w:line="240" w:lineRule="auto"/>
              <w:ind w:left="193" w:right="263" w:firstLine="-12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</w:p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39" w:lineRule="auto"/>
              <w:ind w:left="66" w:right="-4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i/>
              </w:rPr>
              <w:t>ot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2012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lieu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560" w:hRule="exact"/>
        </w:trPr>
        <w:tc>
          <w:tcPr>
            <w:tcW w:w="775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77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197" w:right="-3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38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ax.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.7?</w:t>
            </w:r>
          </w:p>
          <w:p>
            <w:pPr>
              <w:spacing w:before="50" w:after="0" w:line="240" w:lineRule="auto"/>
              <w:ind w:left="197" w:right="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Pr/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211.3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2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x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50%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k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n,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50%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wn</w:t>
            </w:r>
            <w:r>
              <w:rPr>
                <w:rFonts w:ascii="Calibri" w:hAnsi="Calibri" w:cs="Calibri" w:eastAsia="Calibri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umb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211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100%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6"/>
                <w:szCs w:val="16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6"/>
                <w:szCs w:val="16"/>
                <w:spacing w:val="0"/>
                <w:w w:val="100"/>
              </w:rPr>
              <w:t>ns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54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/>
            <w:rPr/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4" w:after="0" w:line="240" w:lineRule="auto"/>
              <w:ind w:left="263" w:right="203" w:firstLine="-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</w:tbl>
    <w:p>
      <w:pPr>
        <w:jc w:val="left"/>
        <w:spacing w:after="0"/>
        <w:sectPr>
          <w:pgNumType w:start="2"/>
          <w:pgMar w:header="488" w:footer="923" w:top="760" w:bottom="1120" w:left="360" w:right="220"/>
          <w:headerReference w:type="default" r:id="rId223"/>
          <w:footerReference w:type="default" r:id="rId224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5.799988pt;margin-top:316.559998pt;width:149.358651pt;height:73.59pt;mso-position-horizontal-relative:page;mso-position-vertical-relative:page;z-index:-7710" type="#_x0000_t75">
            <v:imagedata r:id="rId228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2660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wide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1183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ward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ch?*</w:t>
            </w:r>
          </w:p>
          <w:p>
            <w:pPr>
              <w:spacing w:before="98" w:after="0" w:line="240" w:lineRule="auto"/>
              <w:ind w:left="946" w:right="245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knee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66" w:lineRule="exact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deep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9.895833pt;height:47.85pt;mso-position-horizontal-relative:char;mso-position-vertical-relative:line" type="#_x0000_t75">
                  <v:imagedata r:id="rId2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7.581pt;height:44.505pt;mso-position-horizontal-relative:char;mso-position-vertical-relative:line" type="#_x0000_t75">
                  <v:imagedata r:id="rId2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96" w:right="-22" w:firstLine="-13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*If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</w:p>
          <w:p>
            <w:pPr>
              <w:spacing w:before="0" w:after="0" w:line="240" w:lineRule="auto"/>
              <w:ind w:left="196" w:right="-7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ered</w:t>
            </w:r>
          </w:p>
        </w:tc>
      </w:tr>
      <w:tr>
        <w:trPr>
          <w:trHeight w:val="2367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10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dee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99" w:after="0" w:line="240" w:lineRule="auto"/>
              <w:ind w:left="1188" w:right="23" w:firstLine="-1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25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67" w:lineRule="exact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2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8.68pt;height:44.505pt;mso-position-horizontal-relative:char;mso-position-vertical-relative:line" type="#_x0000_t75">
                  <v:imagedata r:id="rId2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9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3.628608pt;height:47.85pt;mso-position-horizontal-relative:char;mso-position-vertical-relative:line" type="#_x0000_t75">
                  <v:imagedata r:id="rId2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</w:tc>
      </w:tr>
      <w:tr>
        <w:trPr>
          <w:trHeight w:val="1885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4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ls: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ha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and</w:t>
            </w:r>
          </w:p>
          <w:p>
            <w:pPr>
              <w:spacing w:before="0" w:after="0" w:line="266" w:lineRule="exact"/>
              <w:ind w:left="86" w:right="-42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with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wisting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wri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57" w:after="0" w:line="268" w:lineRule="exact"/>
              <w:ind w:left="1188" w:right="261" w:firstLine="-1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1229" w:right="1173"/>
              <w:jc w:val="center"/>
              <w:rPr>
                <w:rFonts w:ascii="Wingdings" w:hAnsi="Wingdings" w:cs="Wingdings" w:eastAsia="Wingdings"/>
                <w:sz w:val="4"/>
                <w:szCs w:val="4"/>
              </w:rPr>
            </w:pPr>
            <w:rPr/>
            <w:r>
              <w:rPr>
                <w:rFonts w:ascii="Wingdings" w:hAnsi="Wingdings" w:cs="Wingdings" w:eastAsia="Wingdings"/>
                <w:sz w:val="4"/>
                <w:szCs w:val="4"/>
                <w:spacing w:val="0"/>
                <w:w w:val="101"/>
              </w:rPr>
              <w:t></w:t>
            </w:r>
            <w:r>
              <w:rPr>
                <w:rFonts w:ascii="Wingdings" w:hAnsi="Wingdings" w:cs="Wingdings" w:eastAsia="Wingdings"/>
                <w:sz w:val="4"/>
                <w:szCs w:val="4"/>
                <w:spacing w:val="0"/>
                <w:w w:val="100"/>
              </w:rPr>
            </w:r>
          </w:p>
          <w:p>
            <w:pPr>
              <w:spacing w:before="49" w:after="0" w:line="240" w:lineRule="auto"/>
              <w:ind w:left="59" w:right="4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59" w:right="4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99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</w:tc>
      </w:tr>
      <w:tr>
        <w:trPr>
          <w:trHeight w:val="1668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ed:</w:t>
            </w:r>
          </w:p>
          <w:p>
            <w:pPr>
              <w:spacing w:before="0" w:after="0" w:line="315" w:lineRule="exact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4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4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37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-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-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-1"/>
              </w:rPr>
              <w:t>ertical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8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5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5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5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5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rt)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  <w:p>
            <w:pPr>
              <w:spacing w:before="0" w:after="0" w:line="272" w:lineRule="exact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6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6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6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6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4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x.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</w:p>
          <w:p>
            <w:pPr>
              <w:spacing w:before="0" w:after="0" w:line="240" w:lineRule="auto"/>
              <w:ind w:left="1188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incl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5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876129pt;height:67.320pt;mso-position-horizontal-relative:char;mso-position-vertical-relative:line" type="#_x0000_t75">
                  <v:imagedata r:id="rId2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</w:tc>
      </w:tr>
    </w:tbl>
    <w:p>
      <w:pPr>
        <w:jc w:val="left"/>
        <w:spacing w:after="0"/>
        <w:sectPr>
          <w:pgMar w:header="488" w:footer="923" w:top="760" w:bottom="1120" w:left="360" w:right="22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2.559998pt;margin-top:288pt;width:153.715433pt;height:72.742500pt;mso-position-horizontal-relative:page;mso-position-vertical-relative:page;z-index:-7709" type="#_x0000_t75">
            <v:imagedata r:id="rId234" o:title=""/>
          </v:shape>
        </w:pict>
      </w:r>
      <w:r>
        <w:rPr/>
        <w:pict>
          <v:shape style="position:absolute;margin-left:352.559998pt;margin-top:365.880005pt;width:152.4pt;height:75.6pt;mso-position-horizontal-relative:page;mso-position-vertical-relative:page;z-index:-7708" type="#_x0000_t75">
            <v:imagedata r:id="rId235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2160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it?</w:t>
            </w:r>
          </w:p>
          <w:p>
            <w:pPr>
              <w:spacing w:before="2" w:after="0" w:line="240" w:lineRule="auto"/>
              <w:ind w:left="972" w:right="-30" w:firstLine="-90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602.6: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4”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ivi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ty,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ld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n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6.118967pt;height:98.34pt;mso-position-horizontal-relative:char;mso-position-vertical-relative:line" type="#_x0000_t75">
                  <v:imagedata r:id="rId2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</w:p>
        </w:tc>
      </w:tr>
      <w:tr>
        <w:trPr>
          <w:trHeight w:val="1767" w:hRule="exact"/>
        </w:trPr>
        <w:tc>
          <w:tcPr>
            <w:tcW w:w="4052" w:type="dxa"/>
            <w:tcBorders>
              <w:top w:val="single" w:sz="12.32" w:space="0" w:color="000000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85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tru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</w:t>
            </w:r>
          </w:p>
          <w:p>
            <w:pPr>
              <w:spacing w:before="0" w:after="0" w:line="266" w:lineRule="exact"/>
              <w:ind w:left="9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pat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205408pt;height:75.570pt;mso-position-horizontal-relative:char;mso-position-vertical-relative:line" type="#_x0000_t75">
                  <v:imagedata r:id="rId2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5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tain</w:t>
            </w:r>
          </w:p>
          <w:p>
            <w:pPr>
              <w:spacing w:before="1" w:after="0" w:line="239" w:lineRule="auto"/>
              <w:ind w:left="189" w:right="55" w:firstLine="-12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acti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artial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668" w:hRule="exact"/>
        </w:trPr>
        <w:tc>
          <w:tcPr>
            <w:tcW w:w="15034" w:type="dxa"/>
            <w:gridSpan w:val="5"/>
            <w:tcBorders>
              <w:top w:val="nil" w:sz="6" w:space="0" w:color="auto"/>
              <w:bottom w:val="single" w:sz="12.32" w:space="0" w:color="D9D9D9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58" w:lineRule="exact"/>
              <w:ind w:left="72" w:right="45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ub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ph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nes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nd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Ys</w:t>
            </w:r>
            <w:r>
              <w:rPr>
                <w:rFonts w:ascii="Calibri" w:hAnsi="Calibri" w:cs="Calibri" w:eastAsia="Calibri"/>
                <w:sz w:val="25"/>
                <w:szCs w:val="25"/>
                <w:spacing w:val="-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2012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rs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6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217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3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05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308),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703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704))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i/>
              </w:rPr>
              <w:t>ot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’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9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ex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-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ased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ation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584" w:hRule="exact"/>
        </w:trPr>
        <w:tc>
          <w:tcPr>
            <w:tcW w:w="4052" w:type="dxa"/>
            <w:tcBorders>
              <w:top w:val="single" w:sz="12.32" w:space="0" w:color="D9D9D9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</w:p>
          <w:p>
            <w:pPr>
              <w:spacing w:before="0" w:after="0" w:line="240" w:lineRule="auto"/>
              <w:ind w:left="972" w:right="115" w:firstLine="-90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     </w:t>
            </w:r>
            <w:r>
              <w:rPr>
                <w:rFonts w:ascii="Calibri" w:hAnsi="Calibri" w:cs="Calibri" w:eastAsia="Calibri"/>
                <w:sz w:val="22"/>
                <w:szCs w:val="22"/>
                <w:spacing w:val="4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D9D9D9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1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D9D9D9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D9D9D9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0" w:after="0" w:line="240" w:lineRule="auto"/>
              <w:ind w:left="263" w:right="103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</w:p>
        </w:tc>
      </w:tr>
      <w:tr>
        <w:trPr>
          <w:trHeight w:val="1628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53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67" w:lineRule="exact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spa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lel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rward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5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2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5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67" w:lineRule="exact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83" w:right="103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clear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space</w:t>
            </w:r>
          </w:p>
        </w:tc>
      </w:tr>
      <w:tr>
        <w:trPr>
          <w:trHeight w:val="1793" w:hRule="exact"/>
        </w:trPr>
        <w:tc>
          <w:tcPr>
            <w:tcW w:w="4052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72" w:right="-54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than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8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1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6.67109pt;height:76.56pt;mso-position-horizontal-relative:char;mso-position-vertical-relative:line" type="#_x0000_t75">
                  <v:imagedata r:id="rId2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</w:tbl>
    <w:p>
      <w:pPr>
        <w:jc w:val="left"/>
        <w:spacing w:after="0"/>
        <w:sectPr>
          <w:pgMar w:header="488" w:footer="923" w:top="760" w:bottom="1120" w:left="360" w:right="22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shape style="position:absolute;margin-left:352.559998pt;margin-top:275.823883pt;width:153.499194pt;height:74.25pt;mso-position-horizontal-relative:page;mso-position-vertical-relative:page;z-index:-7707" type="#_x0000_t75">
            <v:imagedata r:id="rId239" o:title=""/>
          </v:shape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757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leadi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</w:p>
          <w:p>
            <w:pPr>
              <w:spacing w:before="0" w:after="0" w:line="240" w:lineRule="auto"/>
              <w:ind w:left="986" w:right="32" w:firstLine="-90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9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pat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9.829846pt;height:62.28pt;mso-position-horizontal-relative:char;mso-position-vertical-relative:line" type="#_x0000_t75">
                  <v:imagedata r:id="rId2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</w:tc>
      </w:tr>
      <w:tr>
        <w:trPr>
          <w:trHeight w:val="2561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ith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2" w:after="0" w:line="240" w:lineRule="auto"/>
              <w:ind w:left="986" w:right="130" w:firstLine="-90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1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3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No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  <w:position w:val="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Pu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ain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j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20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m.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lifi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rs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5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y.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-li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1" w:after="0" w:line="240" w:lineRule="auto"/>
              <w:ind w:left="986" w:right="-5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lifi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an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26.914391pt;height:117.7125pt;mso-position-horizontal-relative:char;mso-position-vertical-relative:line" type="#_x0000_t75">
                  <v:imagedata r:id="rId2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1" w:after="0" w:line="240" w:lineRule="auto"/>
              <w:ind w:left="2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  <w:p>
            <w:pPr>
              <w:spacing w:before="0" w:after="0" w:line="240" w:lineRule="auto"/>
              <w:ind w:left="220" w:right="379" w:firstLine="-15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</w:tc>
      </w:tr>
      <w:tr>
        <w:trPr>
          <w:trHeight w:val="1678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5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4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entif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ram</w:t>
            </w:r>
          </w:p>
          <w:p>
            <w:pPr>
              <w:spacing w:before="0" w:after="0" w:line="238" w:lineRule="auto"/>
              <w:ind w:left="986" w:right="494" w:firstLine="-90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703.7.2.3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ra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iati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5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</w:p>
        </w:tc>
      </w:tr>
      <w:tr>
        <w:trPr>
          <w:trHeight w:val="2564" w:hRule="exact"/>
        </w:trPr>
        <w:tc>
          <w:tcPr>
            <w:tcW w:w="15048" w:type="dxa"/>
            <w:gridSpan w:val="5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734" w:right="38" w:firstLine="-64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u w:val="single" w:color="0000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u w:val="single" w:color="000000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ter)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xt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keyb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te)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7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5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i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mum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mers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tele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s.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kf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z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ffi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term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3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ffi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be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mer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A).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488" w:footer="923" w:top="760" w:bottom="1120" w:left="360" w:right="220"/>
          <w:pgSz w:w="15840" w:h="12240" w:orient="landscape"/>
        </w:sectPr>
      </w:pPr>
      <w:rPr/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427.200012pt;margin-top:442.440002pt;width:71.64pt;height:96.12pt;mso-position-horizontal-relative:page;mso-position-vertical-relative:page;z-index:-7706" coordorigin="8544,8849" coordsize="1433,1922">
            <v:shape style="position:absolute;left:8575;top:8880;width:1370;height:1860" type="#_x0000_t75">
              <v:imagedata r:id="rId242" o:title=""/>
            </v:shape>
            <v:group style="position:absolute;left:8560;top:8864;width:1402;height:1891" coordorigin="8560,8864" coordsize="1402,1891">
              <v:shape style="position:absolute;left:8560;top:8864;width:1402;height:1891" coordorigin="8560,8864" coordsize="1402,1891" path="m8560,10756l9961,10756,9961,8864,8560,8864,8560,10756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1685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5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TY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when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</w:p>
          <w:p>
            <w:pPr>
              <w:spacing w:before="0" w:after="0" w:line="240" w:lineRule="auto"/>
              <w:ind w:left="986" w:right="97" w:firstLine="-90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i/>
              </w:rPr>
              <w:t>an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5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4.070093pt;height:77.0775pt;mso-position-horizontal-relative:char;mso-position-vertical-relative:line" type="#_x0000_t75">
                  <v:imagedata r:id="rId2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8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TY</w:t>
            </w:r>
          </w:p>
        </w:tc>
      </w:tr>
      <w:tr>
        <w:trPr>
          <w:trHeight w:val="2074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6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loc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</w:p>
          <w:p>
            <w:pPr>
              <w:spacing w:before="1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least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elep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</w:p>
          <w:p>
            <w:pPr>
              <w:spacing w:before="0" w:after="0" w:line="269" w:lineRule="exact"/>
              <w:ind w:left="86" w:right="-48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>217.4.2.1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  <w:tab/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position w:val="4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r,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9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2" w:right="786"/>
              <w:jc w:val="center"/>
              <w:rPr>
                <w:rFonts w:ascii="Wingdings" w:hAnsi="Wingdings" w:cs="Wingdings" w:eastAsia="Wingdings"/>
                <w:sz w:val="40"/>
                <w:szCs w:val="40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</w:t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8.517069pt;height:83.16pt;mso-position-horizontal-relative:char;mso-position-vertical-relative:line" type="#_x0000_t75">
                  <v:imagedata r:id="rId2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5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</w:tc>
      </w:tr>
      <w:tr>
        <w:trPr>
          <w:trHeight w:val="2048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7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ay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es,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surface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  <w:p>
            <w:pPr>
              <w:spacing w:before="98" w:after="0" w:line="240" w:lineRule="auto"/>
              <w:ind w:left="1003" w:right="112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  <w:b/>
                <w:bCs/>
                <w:i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  <w:b/>
                <w:bCs/>
                <w:i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  <w:i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Calibri" w:hAnsi="Calibri" w:cs="Calibri" w:eastAsia="Calibri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ats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vi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ave</w:t>
            </w:r>
            <w:r>
              <w:rPr>
                <w:rFonts w:ascii="Calibri" w:hAnsi="Calibri" w:cs="Calibri" w:eastAsia="Calibri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ith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ad</w:t>
            </w:r>
            <w:r>
              <w:rPr>
                <w:rFonts w:ascii="Calibri" w:hAnsi="Calibri" w:cs="Calibri" w:eastAsia="Calibri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q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68" w:lineRule="exact"/>
              <w:ind w:left="165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easur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49.268142pt;height:71.61pt;mso-position-horizontal-relative:char;mso-position-vertical-relative:line" type="#_x0000_t75">
                  <v:imagedata r:id="rId2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j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</w:p>
        </w:tc>
      </w:tr>
      <w:tr>
        <w:trPr>
          <w:trHeight w:val="172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2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8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ide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tified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0" w:after="0" w:line="240" w:lineRule="auto"/>
              <w:ind w:left="86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Y?</w:t>
            </w:r>
          </w:p>
          <w:p>
            <w:pPr>
              <w:spacing w:before="0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" w:after="0" w:line="240" w:lineRule="auto"/>
              <w:ind w:left="86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  <w:b/>
                <w:bCs/>
              </w:rPr>
              <w:t>703.7.2.2</w:t>
            </w:r>
            <w:r>
              <w:rPr>
                <w:rFonts w:ascii="Calibri" w:hAnsi="Calibri" w:cs="Calibri" w:eastAsia="Calibri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3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84" w:after="0" w:line="240" w:lineRule="auto"/>
              <w:ind w:left="17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39.14417pt;height:78.585pt;mso-position-horizontal-relative:char;mso-position-vertical-relative:line" type="#_x0000_t75">
                  <v:imagedata r:id="rId2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2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</w:p>
        </w:tc>
      </w:tr>
      <w:tr>
        <w:trPr>
          <w:trHeight w:val="2319" w:hRule="exact"/>
        </w:trPr>
        <w:tc>
          <w:tcPr>
            <w:tcW w:w="4066" w:type="dxa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40" w:space="0" w:color="7E7E7E"/>
            </w:tcBorders>
          </w:tcPr>
          <w:p>
            <w:pPr>
              <w:spacing w:before="85" w:after="0" w:line="240" w:lineRule="auto"/>
              <w:ind w:left="86" w:right="-20"/>
              <w:jc w:val="left"/>
              <w:tabs>
                <w:tab w:pos="100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1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9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irect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o</w:t>
            </w:r>
          </w:p>
          <w:p>
            <w:pPr>
              <w:spacing w:before="0" w:after="0" w:line="266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also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69" w:lineRule="exact"/>
              <w:ind w:left="86" w:right="-20"/>
              <w:jc w:val="left"/>
              <w:tabs>
                <w:tab w:pos="11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6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9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2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irecti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1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88" w:right="-25" w:firstLine="-18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icati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earest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521" w:type="dxa"/>
            <w:tcBorders>
              <w:top w:val="single" w:sz="12.32" w:space="0" w:color="000000"/>
              <w:bottom w:val="single" w:sz="12.32" w:space="0" w:color="000000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8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1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65.334320pt;height:97.6425pt;mso-position-horizontal-relative:char;mso-position-vertical-relative:line" type="#_x0000_t75">
                  <v:imagedata r:id="rId2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</w:tc>
        <w:tc>
          <w:tcPr>
            <w:tcW w:w="2609" w:type="dxa"/>
            <w:tcBorders>
              <w:top w:val="single" w:sz="12.32" w:space="0" w:color="000000"/>
              <w:bottom w:val="single" w:sz="12.32" w:space="0" w:color="000000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4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</w:tbl>
    <w:p>
      <w:pPr>
        <w:jc w:val="left"/>
        <w:spacing w:after="0"/>
        <w:sectPr>
          <w:pgMar w:header="488" w:footer="923" w:top="760" w:bottom="1120" w:left="360" w:right="220"/>
          <w:pgSz w:w="15840" w:h="12240" w:orient="landscape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/>
        <w:pict>
          <v:shape style="position:absolute;margin-left:355.799988pt;margin-top:84.120003pt;width:149.777987pt;height:90.0975pt;mso-position-horizontal-relative:page;mso-position-vertical-relative:page;z-index:-7705" type="#_x0000_t75">
            <v:imagedata r:id="rId248" o:title=""/>
          </v:shape>
        </w:pict>
      </w:r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5.4" w:type="dxa"/>
      </w:tblPr>
      <w:tblGrid/>
      <w:tr>
        <w:trPr>
          <w:trHeight w:val="424" w:hRule="exact"/>
        </w:trPr>
        <w:tc>
          <w:tcPr>
            <w:tcW w:w="15034" w:type="dxa"/>
            <w:gridSpan w:val="5"/>
            <w:tcBorders>
              <w:top w:val="single" w:sz="4.640" w:space="0" w:color="000000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85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F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re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l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a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rm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y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(20</w:t>
            </w:r>
            <w:r>
              <w:rPr>
                <w:rFonts w:ascii="Calibri" w:hAnsi="Calibri" w:cs="Calibri" w:eastAsia="Calibri"/>
                <w:sz w:val="20"/>
                <w:szCs w:val="20"/>
                <w:spacing w:val="2"/>
                <w:w w:val="100"/>
                <w:i/>
              </w:rPr>
              <w:t>1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2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AS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–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  <w:i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  <w:i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4"/>
                <w:w w:val="100"/>
                <w:i/>
              </w:rPr>
              <w:t>(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  <w:i/>
              </w:rPr>
              <w:t>702))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07" w:hRule="exact"/>
        </w:trPr>
        <w:tc>
          <w:tcPr>
            <w:tcW w:w="405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40" w:space="0" w:color="7E7E7E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4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0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For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fire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alar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faciliti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s:</w:t>
            </w:r>
          </w:p>
          <w:p>
            <w:pPr>
              <w:spacing w:before="0" w:after="0" w:line="240" w:lineRule="auto"/>
              <w:ind w:left="72" w:right="-20"/>
              <w:jc w:val="left"/>
              <w:tabs>
                <w:tab w:pos="98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  <w:t>AS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1"/>
              </w:rPr>
            </w:r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  <w:position w:val="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position w:val="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  <w:position w:val="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  <w:t>ently</w:t>
            </w:r>
          </w:p>
          <w:p>
            <w:pPr>
              <w:spacing w:before="0" w:after="0" w:line="266" w:lineRule="exact"/>
              <w:ind w:left="72" w:right="-20"/>
              <w:jc w:val="left"/>
              <w:tabs>
                <w:tab w:pos="11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7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  <w:b/>
                <w:bCs/>
                <w:position w:val="2"/>
              </w:rPr>
              <w:t>0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  <w:position w:val="2"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b/>
                <w:bCs/>
                <w:position w:val="2"/>
              </w:rPr>
              <w:t>.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  <w:t>1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  <w:position w:val="2"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  <w:position w:val="1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1"/>
              </w:rPr>
              <w:t>stalled?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40" w:lineRule="auto"/>
              <w:ind w:left="1169" w:right="104" w:firstLine="-1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flas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sig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als?</w:t>
            </w:r>
          </w:p>
        </w:tc>
        <w:tc>
          <w:tcPr>
            <w:tcW w:w="2521" w:type="dxa"/>
            <w:tcBorders>
              <w:top w:val="nil" w:sz="6" w:space="0" w:color="auto"/>
              <w:bottom w:val="nil" w:sz="6" w:space="0" w:color="auto"/>
              <w:left w:val="single" w:sz="4.640" w:space="0" w:color="7E7E7E"/>
              <w:right w:val="single" w:sz="4.64008" w:space="0" w:color="7E7E7E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96" w:after="0" w:line="240" w:lineRule="auto"/>
              <w:ind w:left="109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4"/>
                <w:szCs w:val="24"/>
                <w:spacing w:val="51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N/A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060" w:type="dxa"/>
            <w:tcBorders>
              <w:top w:val="nil" w:sz="6" w:space="0" w:color="auto"/>
              <w:bottom w:val="nil" w:sz="6" w:space="0" w:color="auto"/>
              <w:left w:val="single" w:sz="4.64008" w:space="0" w:color="7E7E7E"/>
              <w:right w:val="single" w:sz="4.64008" w:space="0" w:color="7E7E7E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609" w:type="dxa"/>
            <w:tcBorders>
              <w:top w:val="nil" w:sz="6" w:space="0" w:color="auto"/>
              <w:bottom w:val="nil" w:sz="6" w:space="0" w:color="auto"/>
              <w:left w:val="single" w:sz="4.64008" w:space="0" w:color="7E7E7E"/>
              <w:right w:val="single" w:sz="4.639840" w:space="0" w:color="7E7E7E"/>
            </w:tcBorders>
          </w:tcPr>
          <w:p>
            <w:pPr>
              <w:spacing w:before="7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#:</w:t>
            </w:r>
          </w:p>
        </w:tc>
        <w:tc>
          <w:tcPr>
            <w:tcW w:w="2792" w:type="dxa"/>
            <w:tcBorders>
              <w:top w:val="nil" w:sz="6" w:space="0" w:color="auto"/>
              <w:bottom w:val="nil" w:sz="6" w:space="0" w:color="auto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•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stall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and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</w:p>
          <w:p>
            <w:pPr>
              <w:spacing w:before="0" w:after="0" w:line="240" w:lineRule="auto"/>
              <w:ind w:left="220" w:right="-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436" w:hRule="exact"/>
        </w:trPr>
        <w:tc>
          <w:tcPr>
            <w:tcW w:w="15034" w:type="dxa"/>
            <w:gridSpan w:val="5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4.639840" w:space="0" w:color="000000"/>
            </w:tcBorders>
            <w:shd w:val="clear" w:color="auto" w:fill="D9D9D9"/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" w:right="-2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  <w:rPr/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Add</w:t>
            </w:r>
            <w:r>
              <w:rPr>
                <w:rFonts w:ascii="Calibri" w:hAnsi="Calibri" w:cs="Calibri" w:eastAsia="Calibri"/>
                <w:sz w:val="25"/>
                <w:szCs w:val="25"/>
                <w:spacing w:val="2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onal</w:t>
            </w:r>
            <w:r>
              <w:rPr>
                <w:rFonts w:ascii="Calibri" w:hAnsi="Calibri" w:cs="Calibri" w:eastAsia="Calibri"/>
                <w:sz w:val="25"/>
                <w:szCs w:val="25"/>
                <w:spacing w:val="-1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It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m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to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e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view</w:t>
            </w:r>
            <w:r>
              <w:rPr>
                <w:rFonts w:ascii="Calibri" w:hAnsi="Calibri" w:cs="Calibri" w:eastAsia="Calibri"/>
                <w:sz w:val="25"/>
                <w:szCs w:val="25"/>
                <w:spacing w:val="-6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D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u</w:t>
            </w:r>
            <w:r>
              <w:rPr>
                <w:rFonts w:ascii="Calibri" w:hAnsi="Calibri" w:cs="Calibri" w:eastAsia="Calibri"/>
                <w:sz w:val="25"/>
                <w:szCs w:val="25"/>
                <w:spacing w:val="-2"/>
                <w:w w:val="100"/>
                <w:b/>
                <w:bCs/>
              </w:rPr>
              <w:t>r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ng</w:t>
            </w:r>
            <w:r>
              <w:rPr>
                <w:rFonts w:ascii="Calibri" w:hAnsi="Calibri" w:cs="Calibri" w:eastAsia="Calibri"/>
                <w:sz w:val="25"/>
                <w:szCs w:val="25"/>
                <w:spacing w:val="-7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the</w:t>
            </w:r>
            <w:r>
              <w:rPr>
                <w:rFonts w:ascii="Calibri" w:hAnsi="Calibri" w:cs="Calibri" w:eastAsia="Calibri"/>
                <w:sz w:val="25"/>
                <w:szCs w:val="25"/>
                <w:spacing w:val="-3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te</w:t>
            </w:r>
            <w:r>
              <w:rPr>
                <w:rFonts w:ascii="Calibri" w:hAnsi="Calibri" w:cs="Calibri" w:eastAsia="Calibri"/>
                <w:sz w:val="25"/>
                <w:szCs w:val="25"/>
                <w:spacing w:val="-4"/>
                <w:w w:val="100"/>
                <w:b/>
                <w:bCs/>
              </w:rPr>
              <w:t> 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-1"/>
                <w:w w:val="100"/>
                <w:b/>
                <w:bCs/>
              </w:rPr>
              <w:t>s</w:t>
            </w:r>
            <w:r>
              <w:rPr>
                <w:rFonts w:ascii="Calibri" w:hAnsi="Calibri" w:cs="Calibri" w:eastAsia="Calibri"/>
                <w:sz w:val="25"/>
                <w:szCs w:val="25"/>
                <w:spacing w:val="1"/>
                <w:w w:val="100"/>
                <w:b/>
                <w:bCs/>
              </w:rPr>
              <w:t>i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  <w:b/>
                <w:bCs/>
              </w:rPr>
              <w:t>t</w:t>
            </w:r>
            <w:r>
              <w:rPr>
                <w:rFonts w:ascii="Calibri" w:hAnsi="Calibri" w:cs="Calibri" w:eastAsia="Calibri"/>
                <w:sz w:val="25"/>
                <w:szCs w:val="25"/>
                <w:spacing w:val="0"/>
                <w:w w:val="100"/>
              </w:rPr>
            </w:r>
          </w:p>
        </w:tc>
      </w:tr>
      <w:tr>
        <w:trPr>
          <w:trHeight w:val="764" w:hRule="exact"/>
        </w:trPr>
        <w:tc>
          <w:tcPr>
            <w:tcW w:w="12242" w:type="dxa"/>
            <w:gridSpan w:val="4"/>
            <w:tcBorders>
              <w:top w:val="nil" w:sz="6" w:space="0" w:color="auto"/>
              <w:bottom w:val="single" w:sz="12.32" w:space="0" w:color="000000"/>
              <w:left w:val="nil" w:sz="6" w:space="0" w:color="auto"/>
              <w:right w:val="single" w:sz="4.639840" w:space="0" w:color="7E7E7E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2" w:right="128"/>
              <w:jc w:val="center"/>
              <w:tabs>
                <w:tab w:pos="92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1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WIOA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rtu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w”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(ref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iscr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rm</w:t>
            </w:r>
          </w:p>
          <w:p>
            <w:pPr>
              <w:spacing w:before="0" w:after="0" w:line="240" w:lineRule="auto"/>
              <w:ind w:left="935" w:right="1156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ently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pl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f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enters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ell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ff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</w:p>
        </w:tc>
        <w:tc>
          <w:tcPr>
            <w:tcW w:w="2792" w:type="dxa"/>
            <w:tcBorders>
              <w:top w:val="nil" w:sz="6" w:space="0" w:color="auto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992" w:hRule="exact"/>
        </w:trPr>
        <w:tc>
          <w:tcPr>
            <w:tcW w:w="12242" w:type="dxa"/>
            <w:gridSpan w:val="4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39840" w:space="0" w:color="7E7E7E"/>
            </w:tcBorders>
          </w:tcPr>
          <w:p>
            <w:pPr>
              <w:spacing w:before="82" w:after="0" w:line="240" w:lineRule="auto"/>
              <w:ind w:left="72" w:right="-2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2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Where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ed?</w:t>
            </w:r>
          </w:p>
          <w:p>
            <w:pPr>
              <w:spacing w:before="0" w:after="0" w:line="240" w:lineRule="auto"/>
              <w:ind w:left="1332" w:right="-20"/>
              <w:jc w:val="left"/>
              <w:rPr>
                <w:rFonts w:ascii="Symbol" w:hAnsi="Symbol" w:cs="Symbol" w:eastAsia="Symbol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</w:p>
          <w:p>
            <w:pPr>
              <w:spacing w:before="11" w:after="0" w:line="240" w:lineRule="auto"/>
              <w:ind w:left="1332" w:right="-20"/>
              <w:jc w:val="left"/>
              <w:rPr>
                <w:rFonts w:ascii="Symbol" w:hAnsi="Symbol" w:cs="Symbol" w:eastAsia="Symbol"/>
                <w:sz w:val="22"/>
                <w:szCs w:val="22"/>
              </w:rPr>
            </w:pPr>
            <w:rPr/>
            <w:r>
              <w:rPr>
                <w:rFonts w:ascii="Symbol" w:hAnsi="Symbol" w:cs="Symbol" w:eastAsia="Symbol"/>
                <w:sz w:val="22"/>
                <w:szCs w:val="22"/>
                <w:spacing w:val="0"/>
                <w:w w:val="100"/>
              </w:rPr>
              <w:t>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  <w:shd w:val="clear" w:color="auto" w:fill="D9D9D9"/>
          </w:tcPr>
          <w:p>
            <w:pPr/>
            <w:rPr/>
          </w:p>
        </w:tc>
      </w:tr>
      <w:tr>
        <w:trPr>
          <w:trHeight w:val="684" w:hRule="exact"/>
        </w:trPr>
        <w:tc>
          <w:tcPr>
            <w:tcW w:w="12242" w:type="dxa"/>
            <w:gridSpan w:val="4"/>
            <w:tcBorders>
              <w:top w:val="single" w:sz="12.32" w:space="0" w:color="000000"/>
              <w:bottom w:val="single" w:sz="12.32" w:space="0" w:color="000000"/>
              <w:left w:val="nil" w:sz="6" w:space="0" w:color="auto"/>
              <w:right w:val="single" w:sz="4.639840" w:space="0" w:color="7E7E7E"/>
            </w:tcBorders>
          </w:tcPr>
          <w:p>
            <w:pPr>
              <w:spacing w:before="82" w:after="0" w:line="240" w:lineRule="auto"/>
              <w:ind w:left="972" w:right="-21" w:firstLine="-900"/>
              <w:jc w:val="left"/>
              <w:tabs>
                <w:tab w:pos="960" w:val="left"/>
              </w:tabs>
              <w:rPr>
                <w:rFonts w:ascii="Calibri" w:hAnsi="Calibri" w:cs="Calibri" w:eastAsia="Calibri"/>
                <w:sz w:val="22"/>
                <w:szCs w:val="22"/>
              </w:rPr>
            </w:pPr>
            <w:rPr/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  <w:b/>
                <w:bCs/>
              </w:rPr>
              <w:t>3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  <w:t>.</w:t>
              <w:tab/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  <w:b/>
                <w:bCs/>
              </w:rPr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xiliary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(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e.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.,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scr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reader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/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if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ers,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-4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pr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k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y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tc.)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by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ard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“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p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q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est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in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ivid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als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ities”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ated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c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eclare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d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?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[Obta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list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EO</w:t>
            </w:r>
            <w:r>
              <w:rPr>
                <w:rFonts w:ascii="Calibri" w:hAnsi="Calibri" w:cs="Calibri" w:eastAsia="Calibri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Calibri" w:hAnsi="Calibri" w:cs="Calibri" w:eastAsia="Calibri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alibri" w:hAnsi="Calibri" w:cs="Calibri" w:eastAsia="Calibri"/>
                <w:sz w:val="22"/>
                <w:szCs w:val="22"/>
                <w:spacing w:val="0"/>
                <w:w w:val="100"/>
              </w:rPr>
              <w:t>t]</w:t>
            </w:r>
          </w:p>
        </w:tc>
        <w:tc>
          <w:tcPr>
            <w:tcW w:w="2792" w:type="dxa"/>
            <w:tcBorders>
              <w:top w:val="single" w:sz="12.32" w:space="0" w:color="000000"/>
              <w:bottom w:val="single" w:sz="12.32" w:space="0" w:color="000000"/>
              <w:left w:val="single" w:sz="4.639840" w:space="0" w:color="7E7E7E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6" w:right="-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Pr/>
            <w:r>
              <w:rPr>
                <w:rFonts w:ascii="Wingdings" w:hAnsi="Wingdings" w:cs="Wingdings" w:eastAsia="Wingdings"/>
                <w:sz w:val="40"/>
                <w:szCs w:val="40"/>
                <w:spacing w:val="0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4"/>
                <w:szCs w:val="24"/>
                <w:spacing w:val="52"/>
                <w:w w:val="100"/>
              </w:rPr>
              <w:t> </w:t>
            </w:r>
            <w:r>
              <w:rPr>
                <w:rFonts w:ascii="Wingdings" w:hAnsi="Wingdings" w:cs="Wingdings" w:eastAsia="Wingdings"/>
                <w:sz w:val="40"/>
                <w:szCs w:val="40"/>
                <w:spacing w:val="-2"/>
                <w:w w:val="100"/>
              </w:rPr>
              <w:t></w:t>
            </w:r>
            <w:r>
              <w:rPr>
                <w:rFonts w:ascii="Calibri" w:hAnsi="Calibri" w:cs="Calibri" w:eastAsia="Calibri"/>
                <w:sz w:val="24"/>
                <w:szCs w:val="24"/>
                <w:spacing w:val="1"/>
                <w:w w:val="100"/>
              </w:rPr>
              <w:t>No</w:t>
            </w:r>
            <w:r>
              <w:rPr>
                <w:rFonts w:ascii="Calibri" w:hAnsi="Calibri" w:cs="Calibri" w:eastAsia="Calibri"/>
                <w:sz w:val="24"/>
                <w:szCs w:val="24"/>
                <w:spacing w:val="0"/>
                <w:w w:val="100"/>
              </w:rPr>
            </w:r>
          </w:p>
        </w:tc>
      </w:tr>
    </w:tbl>
    <w:sectPr>
      <w:pgMar w:header="488" w:footer="923" w:top="760" w:bottom="1120" w:left="360" w:right="220"/>
      <w:pgSz w:w="15840" w:h="1224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52.560001pt;margin-top:566.039978pt;width:705pt;height:.1pt;mso-position-horizontal-relative:page;mso-position-vertical-relative:page;z-index:-7797" coordorigin="1051,11321" coordsize="14100,2">
          <v:shape style="position:absolute;left:1051;top:11321;width:14100;height:2" coordorigin="1051,11321" coordsize="14100,0" path="m1051,11321l15151,11321e" filled="f" stroked="t" strokeweight=".58004pt" strokecolor="#585858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7.859985pt;margin-top:568.400024pt;width:60.31728pt;height:26.36pt;mso-position-horizontal-relative:page;mso-position-vertical-relative:page;z-index:-7796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66" w:lineRule="exact"/>
                  <w:ind w:left="572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390015pt;margin-top:558.559998pt;width:202.589961pt;height:26.48pt;mso-position-horizontal-relative:page;mso-position-vertical-relative:page;z-index:-7794" type="#_x0000_t202" filled="f" stroked="f">
          <v:textbox inset="0,0,0,0">
            <w:txbxContent>
              <w:p>
                <w:pPr>
                  <w:spacing w:before="0" w:after="0" w:line="245" w:lineRule="exact"/>
                  <w:ind w:left="-33" w:right="21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Acc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40" w:lineRule="auto"/>
                  <w:ind w:right="20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5.429993pt;margin-top:558.559998pt;width:179.549961pt;height:26.48pt;mso-position-horizontal-relative:page;mso-position-vertical-relative:page;z-index:-7792" type="#_x0000_t202" filled="f" stroked="f">
          <v:textbox inset="0,0,0,0">
            <w:txbxContent>
              <w:p>
                <w:pPr>
                  <w:spacing w:before="0" w:after="0" w:line="245" w:lineRule="exact"/>
                  <w:ind w:left="-33" w:right="22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Acc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v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40" w:lineRule="auto"/>
                  <w:ind w:right="20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1.140015pt;margin-top:558.559998pt;width:123.839961pt;height:26.48pt;mso-position-horizontal-relative:page;mso-position-vertical-relative:page;z-index:-7790" type="#_x0000_t202" filled="f" stroked="f">
          <v:textbox inset="0,0,0,0">
            <w:txbxContent>
              <w:p>
                <w:pPr>
                  <w:spacing w:before="0" w:after="0" w:line="245" w:lineRule="exact"/>
                  <w:ind w:left="-33" w:right="22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40" w:lineRule="auto"/>
                  <w:ind w:right="20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19.020020pt;margin-top:554.840027pt;width:135.91728pt;height:26.48pt;mso-position-horizontal-relative:page;mso-position-vertical-relative:page;z-index:-7788" type="#_x0000_t202" filled="f" stroked="f">
          <v:textbox inset="0,0,0,0">
            <w:txbxContent>
              <w:p>
                <w:pPr>
                  <w:spacing w:before="0" w:after="0" w:line="245" w:lineRule="exact"/>
                  <w:ind w:left="-33" w:right="21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4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Ad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  <w:p>
                <w:pPr>
                  <w:spacing w:before="0" w:after="0" w:line="240" w:lineRule="auto"/>
                  <w:ind w:right="20"/>
                  <w:jc w:val="righ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200001pt;margin-top:23.389999pt;width:255.887612pt;height:16.04pt;mso-position-horizontal-relative:page;mso-position-vertical-relative:page;z-index:-7795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Acce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Ap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oa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En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ce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200001pt;margin-top:23.389999pt;width:226.574286pt;height:16.04pt;mso-position-horizontal-relative:page;mso-position-vertical-relative:page;z-index:-7793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2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Acce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to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oo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&amp;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Services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1.320pt;margin-top:23.389999pt;width:155.738482pt;height:16.04pt;mso-position-horizontal-relative:page;mso-position-vertical-relative:page;z-index:-7791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3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To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.759998pt;margin-top:23.389999pt;width:171.097201pt;height:16.04pt;mso-position-horizontal-relative:page;mso-position-vertical-relative:page;z-index:-7789" type="#_x0000_t202" filled="f" stroked="f">
          <v:textbox inset="0,0,0,0">
            <w:txbxContent>
              <w:p>
                <w:pPr>
                  <w:spacing w:before="0" w:after="0" w:line="306" w:lineRule="exact"/>
                  <w:ind w:left="20" w:right="-62"/>
                  <w:jc w:val="left"/>
                  <w:rPr>
                    <w:rFonts w:ascii="Calibri" w:hAnsi="Calibri" w:cs="Calibri" w:eastAsia="Calibri"/>
                    <w:sz w:val="28"/>
                    <w:szCs w:val="28"/>
                  </w:rPr>
                </w:pPr>
                <w:rPr/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Pr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4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–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Ad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al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Acc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-2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b/>
                    <w:bCs/>
                    <w:position w:val="1"/>
                  </w:rPr>
                  <w:t>ss</w:t>
                </w:r>
                <w:r>
                  <w:rPr>
                    <w:rFonts w:ascii="Calibri" w:hAnsi="Calibri" w:cs="Calibri" w:eastAsia="Calibri"/>
                    <w:sz w:val="28"/>
                    <w:szCs w:val="2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footer" Target="footer1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yperlink" Target="http://www.ada.gov/" TargetMode="External"/><Relationship Id="rId13" Type="http://schemas.openxmlformats.org/officeDocument/2006/relationships/hyperlink" Target="http://www.adata.org/" TargetMode="External"/><Relationship Id="rId14" Type="http://schemas.openxmlformats.org/officeDocument/2006/relationships/hyperlink" Target="http://www.access-board.gov/" TargetMode="External"/><Relationship Id="rId15" Type="http://schemas.openxmlformats.org/officeDocument/2006/relationships/hyperlink" Target="http://www.ada.gov/regs2010/titleII_2010/titleII_2010_regulations.htm" TargetMode="External"/><Relationship Id="rId16" Type="http://schemas.openxmlformats.org/officeDocument/2006/relationships/hyperlink" Target="http://www.ada.gov/regs2010/titleIII_2010/titleIII_2010_regulations.htm" TargetMode="External"/><Relationship Id="rId17" Type="http://schemas.openxmlformats.org/officeDocument/2006/relationships/hyperlink" Target="http://www.ada.gov/regs2010/titleIII_2010/titleIII_2010_regulations.htm" TargetMode="External"/><Relationship Id="rId18" Type="http://schemas.openxmlformats.org/officeDocument/2006/relationships/hyperlink" Target="http://www.ada.gov/2010ADAstandards_index.htm" TargetMode="External"/><Relationship Id="rId19" Type="http://schemas.openxmlformats.org/officeDocument/2006/relationships/hyperlink" Target="https://www.ada.gov/regs2010/2010ADAStandards/2010ADAstandards.htm" TargetMode="External"/><Relationship Id="rId20" Type="http://schemas.openxmlformats.org/officeDocument/2006/relationships/hyperlink" Target="https://www.tdlr.texas.gov/ab/2012TAS/2012tascomplete.pdf" TargetMode="External"/><Relationship Id="rId21" Type="http://schemas.openxmlformats.org/officeDocument/2006/relationships/hyperlink" Target="http://www.ada.gov/2010ADAstandards_index.htm" TargetMode="External"/><Relationship Id="rId22" Type="http://schemas.openxmlformats.org/officeDocument/2006/relationships/hyperlink" Target="http://www.ada.gov/1991standards/1991standards-archive.html" TargetMode="External"/><Relationship Id="rId23" Type="http://schemas.openxmlformats.org/officeDocument/2006/relationships/hyperlink" Target="http://www.tdlr.texas.gov/ab/1994abtas.htm" TargetMode="External"/><Relationship Id="rId24" Type="http://schemas.openxmlformats.org/officeDocument/2006/relationships/hyperlink" Target="http://www.ada.gov/taxincent.htm" TargetMode="External"/><Relationship Id="rId25" Type="http://schemas.openxmlformats.org/officeDocument/2006/relationships/footer" Target="footer2.xml"/><Relationship Id="rId26" Type="http://schemas.openxmlformats.org/officeDocument/2006/relationships/image" Target="media/image7.jpg"/><Relationship Id="rId27" Type="http://schemas.openxmlformats.org/officeDocument/2006/relationships/header" Target="header1.xml"/><Relationship Id="rId28" Type="http://schemas.openxmlformats.org/officeDocument/2006/relationships/footer" Target="footer3.xml"/><Relationship Id="rId29" Type="http://schemas.openxmlformats.org/officeDocument/2006/relationships/image" Target="media/image8.jpg"/><Relationship Id="rId30" Type="http://schemas.openxmlformats.org/officeDocument/2006/relationships/image" Target="media/image9.png"/><Relationship Id="rId31" Type="http://schemas.openxmlformats.org/officeDocument/2006/relationships/image" Target="media/image10.jpg"/><Relationship Id="rId32" Type="http://schemas.openxmlformats.org/officeDocument/2006/relationships/image" Target="media/image11.jpg"/><Relationship Id="rId33" Type="http://schemas.openxmlformats.org/officeDocument/2006/relationships/image" Target="media/image12.png"/><Relationship Id="rId34" Type="http://schemas.openxmlformats.org/officeDocument/2006/relationships/image" Target="media/image13.jpg"/><Relationship Id="rId35" Type="http://schemas.openxmlformats.org/officeDocument/2006/relationships/image" Target="media/image14.jp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jpg"/><Relationship Id="rId41" Type="http://schemas.openxmlformats.org/officeDocument/2006/relationships/image" Target="media/image20.jpg"/><Relationship Id="rId42" Type="http://schemas.openxmlformats.org/officeDocument/2006/relationships/image" Target="media/image21.jpg"/><Relationship Id="rId43" Type="http://schemas.openxmlformats.org/officeDocument/2006/relationships/image" Target="media/image22.jp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jp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jp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jpg"/><Relationship Id="rId60" Type="http://schemas.openxmlformats.org/officeDocument/2006/relationships/image" Target="media/image39.jpg"/><Relationship Id="rId61" Type="http://schemas.openxmlformats.org/officeDocument/2006/relationships/image" Target="media/image40.jpg"/><Relationship Id="rId62" Type="http://schemas.openxmlformats.org/officeDocument/2006/relationships/image" Target="media/image41.png"/><Relationship Id="rId63" Type="http://schemas.openxmlformats.org/officeDocument/2006/relationships/image" Target="media/image42.jpg"/><Relationship Id="rId64" Type="http://schemas.openxmlformats.org/officeDocument/2006/relationships/image" Target="media/image43.jpg"/><Relationship Id="rId65" Type="http://schemas.openxmlformats.org/officeDocument/2006/relationships/image" Target="media/image44.jpg"/><Relationship Id="rId66" Type="http://schemas.openxmlformats.org/officeDocument/2006/relationships/image" Target="media/image45.png"/><Relationship Id="rId67" Type="http://schemas.openxmlformats.org/officeDocument/2006/relationships/image" Target="media/image46.png"/><Relationship Id="rId68" Type="http://schemas.openxmlformats.org/officeDocument/2006/relationships/image" Target="media/image47.png"/><Relationship Id="rId69" Type="http://schemas.openxmlformats.org/officeDocument/2006/relationships/image" Target="media/image48.jpg"/><Relationship Id="rId70" Type="http://schemas.openxmlformats.org/officeDocument/2006/relationships/image" Target="media/image49.png"/><Relationship Id="rId71" Type="http://schemas.openxmlformats.org/officeDocument/2006/relationships/image" Target="media/image50.png"/><Relationship Id="rId72" Type="http://schemas.openxmlformats.org/officeDocument/2006/relationships/image" Target="media/image51.png"/><Relationship Id="rId73" Type="http://schemas.openxmlformats.org/officeDocument/2006/relationships/image" Target="media/image52.jpg"/><Relationship Id="rId74" Type="http://schemas.openxmlformats.org/officeDocument/2006/relationships/image" Target="media/image53.png"/><Relationship Id="rId75" Type="http://schemas.openxmlformats.org/officeDocument/2006/relationships/image" Target="media/image54.jpg"/><Relationship Id="rId76" Type="http://schemas.openxmlformats.org/officeDocument/2006/relationships/header" Target="header2.xml"/><Relationship Id="rId77" Type="http://schemas.openxmlformats.org/officeDocument/2006/relationships/footer" Target="footer4.xml"/><Relationship Id="rId78" Type="http://schemas.openxmlformats.org/officeDocument/2006/relationships/image" Target="media/image55.jpg"/><Relationship Id="rId79" Type="http://schemas.openxmlformats.org/officeDocument/2006/relationships/header" Target="header3.xml"/><Relationship Id="rId80" Type="http://schemas.openxmlformats.org/officeDocument/2006/relationships/footer" Target="footer5.xml"/><Relationship Id="rId81" Type="http://schemas.openxmlformats.org/officeDocument/2006/relationships/image" Target="media/image56.jpg"/><Relationship Id="rId82" Type="http://schemas.openxmlformats.org/officeDocument/2006/relationships/image" Target="media/image57.jpg"/><Relationship Id="rId83" Type="http://schemas.openxmlformats.org/officeDocument/2006/relationships/image" Target="media/image58.png"/><Relationship Id="rId84" Type="http://schemas.openxmlformats.org/officeDocument/2006/relationships/image" Target="media/image59.jpg"/><Relationship Id="rId85" Type="http://schemas.openxmlformats.org/officeDocument/2006/relationships/image" Target="media/image60.jpg"/><Relationship Id="rId86" Type="http://schemas.openxmlformats.org/officeDocument/2006/relationships/image" Target="media/image61.jpg"/><Relationship Id="rId87" Type="http://schemas.openxmlformats.org/officeDocument/2006/relationships/image" Target="media/image62.jpg"/><Relationship Id="rId88" Type="http://schemas.openxmlformats.org/officeDocument/2006/relationships/image" Target="media/image63.png"/><Relationship Id="rId89" Type="http://schemas.openxmlformats.org/officeDocument/2006/relationships/image" Target="media/image64.jpg"/><Relationship Id="rId90" Type="http://schemas.openxmlformats.org/officeDocument/2006/relationships/image" Target="media/image65.jpg"/><Relationship Id="rId91" Type="http://schemas.openxmlformats.org/officeDocument/2006/relationships/image" Target="media/image66.jpg"/><Relationship Id="rId92" Type="http://schemas.openxmlformats.org/officeDocument/2006/relationships/image" Target="media/image67.jpg"/><Relationship Id="rId93" Type="http://schemas.openxmlformats.org/officeDocument/2006/relationships/image" Target="media/image68.png"/><Relationship Id="rId94" Type="http://schemas.openxmlformats.org/officeDocument/2006/relationships/image" Target="media/image69.png"/><Relationship Id="rId95" Type="http://schemas.openxmlformats.org/officeDocument/2006/relationships/image" Target="media/image70.png"/><Relationship Id="rId96" Type="http://schemas.openxmlformats.org/officeDocument/2006/relationships/image" Target="media/image71.png"/><Relationship Id="rId97" Type="http://schemas.openxmlformats.org/officeDocument/2006/relationships/image" Target="media/image72.jpg"/><Relationship Id="rId98" Type="http://schemas.openxmlformats.org/officeDocument/2006/relationships/image" Target="media/image73.png"/><Relationship Id="rId99" Type="http://schemas.openxmlformats.org/officeDocument/2006/relationships/image" Target="media/image74.jpg"/><Relationship Id="rId100" Type="http://schemas.openxmlformats.org/officeDocument/2006/relationships/image" Target="media/image75.jpg"/><Relationship Id="rId101" Type="http://schemas.openxmlformats.org/officeDocument/2006/relationships/image" Target="media/image76.png"/><Relationship Id="rId102" Type="http://schemas.openxmlformats.org/officeDocument/2006/relationships/image" Target="media/image77.png"/><Relationship Id="rId103" Type="http://schemas.openxmlformats.org/officeDocument/2006/relationships/image" Target="media/image78.png"/><Relationship Id="rId104" Type="http://schemas.openxmlformats.org/officeDocument/2006/relationships/image" Target="media/image79.jpg"/><Relationship Id="rId105" Type="http://schemas.openxmlformats.org/officeDocument/2006/relationships/image" Target="media/image80.png"/><Relationship Id="rId106" Type="http://schemas.openxmlformats.org/officeDocument/2006/relationships/image" Target="media/image81.jpg"/><Relationship Id="rId107" Type="http://schemas.openxmlformats.org/officeDocument/2006/relationships/image" Target="media/image82.png"/><Relationship Id="rId108" Type="http://schemas.openxmlformats.org/officeDocument/2006/relationships/image" Target="media/image83.jpg"/><Relationship Id="rId109" Type="http://schemas.openxmlformats.org/officeDocument/2006/relationships/image" Target="media/image84.jpg"/><Relationship Id="rId110" Type="http://schemas.openxmlformats.org/officeDocument/2006/relationships/image" Target="media/image85.jpg"/><Relationship Id="rId111" Type="http://schemas.openxmlformats.org/officeDocument/2006/relationships/image" Target="media/image86.jpg"/><Relationship Id="rId112" Type="http://schemas.openxmlformats.org/officeDocument/2006/relationships/image" Target="media/image87.jpg"/><Relationship Id="rId113" Type="http://schemas.openxmlformats.org/officeDocument/2006/relationships/image" Target="media/image88.jpg"/><Relationship Id="rId114" Type="http://schemas.openxmlformats.org/officeDocument/2006/relationships/image" Target="media/image89.jpg"/><Relationship Id="rId115" Type="http://schemas.openxmlformats.org/officeDocument/2006/relationships/image" Target="media/image90.jpg"/><Relationship Id="rId116" Type="http://schemas.openxmlformats.org/officeDocument/2006/relationships/image" Target="media/image91.jpg"/><Relationship Id="rId117" Type="http://schemas.openxmlformats.org/officeDocument/2006/relationships/image" Target="media/image92.jpg"/><Relationship Id="rId118" Type="http://schemas.openxmlformats.org/officeDocument/2006/relationships/image" Target="media/image93.jpg"/><Relationship Id="rId119" Type="http://schemas.openxmlformats.org/officeDocument/2006/relationships/image" Target="media/image94.jpg"/><Relationship Id="rId120" Type="http://schemas.openxmlformats.org/officeDocument/2006/relationships/image" Target="media/image95.png"/><Relationship Id="rId121" Type="http://schemas.openxmlformats.org/officeDocument/2006/relationships/image" Target="media/image96.png"/><Relationship Id="rId122" Type="http://schemas.openxmlformats.org/officeDocument/2006/relationships/image" Target="media/image97.png"/><Relationship Id="rId123" Type="http://schemas.openxmlformats.org/officeDocument/2006/relationships/image" Target="media/image98.png"/><Relationship Id="rId124" Type="http://schemas.openxmlformats.org/officeDocument/2006/relationships/image" Target="media/image99.png"/><Relationship Id="rId125" Type="http://schemas.openxmlformats.org/officeDocument/2006/relationships/image" Target="media/image100.jpg"/><Relationship Id="rId126" Type="http://schemas.openxmlformats.org/officeDocument/2006/relationships/image" Target="media/image101.jpg"/><Relationship Id="rId127" Type="http://schemas.openxmlformats.org/officeDocument/2006/relationships/image" Target="media/image102.jpg"/><Relationship Id="rId128" Type="http://schemas.openxmlformats.org/officeDocument/2006/relationships/image" Target="media/image103.png"/><Relationship Id="rId129" Type="http://schemas.openxmlformats.org/officeDocument/2006/relationships/image" Target="media/image104.png"/><Relationship Id="rId130" Type="http://schemas.openxmlformats.org/officeDocument/2006/relationships/image" Target="media/image105.jpg"/><Relationship Id="rId131" Type="http://schemas.openxmlformats.org/officeDocument/2006/relationships/image" Target="media/image106.jpg"/><Relationship Id="rId132" Type="http://schemas.openxmlformats.org/officeDocument/2006/relationships/image" Target="media/image107.png"/><Relationship Id="rId133" Type="http://schemas.openxmlformats.org/officeDocument/2006/relationships/image" Target="media/image108.jpg"/><Relationship Id="rId134" Type="http://schemas.openxmlformats.org/officeDocument/2006/relationships/image" Target="media/image109.jpg"/><Relationship Id="rId135" Type="http://schemas.openxmlformats.org/officeDocument/2006/relationships/image" Target="media/image110.jpg"/><Relationship Id="rId136" Type="http://schemas.openxmlformats.org/officeDocument/2006/relationships/image" Target="media/image111.jpg"/><Relationship Id="rId137" Type="http://schemas.openxmlformats.org/officeDocument/2006/relationships/image" Target="media/image112.png"/><Relationship Id="rId138" Type="http://schemas.openxmlformats.org/officeDocument/2006/relationships/image" Target="media/image113.png"/><Relationship Id="rId139" Type="http://schemas.openxmlformats.org/officeDocument/2006/relationships/image" Target="media/image114.jpg"/><Relationship Id="rId140" Type="http://schemas.openxmlformats.org/officeDocument/2006/relationships/image" Target="media/image115.png"/><Relationship Id="rId141" Type="http://schemas.openxmlformats.org/officeDocument/2006/relationships/image" Target="media/image116.jpg"/><Relationship Id="rId142" Type="http://schemas.openxmlformats.org/officeDocument/2006/relationships/image" Target="media/image117.png"/><Relationship Id="rId143" Type="http://schemas.openxmlformats.org/officeDocument/2006/relationships/image" Target="media/image118.png"/><Relationship Id="rId144" Type="http://schemas.openxmlformats.org/officeDocument/2006/relationships/image" Target="media/image119.png"/><Relationship Id="rId145" Type="http://schemas.openxmlformats.org/officeDocument/2006/relationships/image" Target="media/image120.png"/><Relationship Id="rId146" Type="http://schemas.openxmlformats.org/officeDocument/2006/relationships/image" Target="media/image121.png"/><Relationship Id="rId147" Type="http://schemas.openxmlformats.org/officeDocument/2006/relationships/image" Target="media/image122.png"/><Relationship Id="rId148" Type="http://schemas.openxmlformats.org/officeDocument/2006/relationships/header" Target="header4.xml"/><Relationship Id="rId149" Type="http://schemas.openxmlformats.org/officeDocument/2006/relationships/footer" Target="footer6.xml"/><Relationship Id="rId150" Type="http://schemas.openxmlformats.org/officeDocument/2006/relationships/image" Target="media/image123.png"/><Relationship Id="rId151" Type="http://schemas.openxmlformats.org/officeDocument/2006/relationships/header" Target="header5.xml"/><Relationship Id="rId152" Type="http://schemas.openxmlformats.org/officeDocument/2006/relationships/footer" Target="footer7.xml"/><Relationship Id="rId153" Type="http://schemas.openxmlformats.org/officeDocument/2006/relationships/image" Target="media/image124.jpg"/><Relationship Id="rId154" Type="http://schemas.openxmlformats.org/officeDocument/2006/relationships/image" Target="media/image125.png"/><Relationship Id="rId155" Type="http://schemas.openxmlformats.org/officeDocument/2006/relationships/image" Target="media/image126.png"/><Relationship Id="rId156" Type="http://schemas.openxmlformats.org/officeDocument/2006/relationships/image" Target="media/image127.jpg"/><Relationship Id="rId157" Type="http://schemas.openxmlformats.org/officeDocument/2006/relationships/image" Target="media/image128.png"/><Relationship Id="rId158" Type="http://schemas.openxmlformats.org/officeDocument/2006/relationships/image" Target="media/image129.jpg"/><Relationship Id="rId159" Type="http://schemas.openxmlformats.org/officeDocument/2006/relationships/image" Target="media/image130.jpg"/><Relationship Id="rId160" Type="http://schemas.openxmlformats.org/officeDocument/2006/relationships/image" Target="media/image131.jpg"/><Relationship Id="rId161" Type="http://schemas.openxmlformats.org/officeDocument/2006/relationships/image" Target="media/image132.png"/><Relationship Id="rId162" Type="http://schemas.openxmlformats.org/officeDocument/2006/relationships/image" Target="media/image133.jpg"/><Relationship Id="rId163" Type="http://schemas.openxmlformats.org/officeDocument/2006/relationships/image" Target="media/image134.png"/><Relationship Id="rId164" Type="http://schemas.openxmlformats.org/officeDocument/2006/relationships/image" Target="media/image135.png"/><Relationship Id="rId165" Type="http://schemas.openxmlformats.org/officeDocument/2006/relationships/image" Target="media/image136.jpg"/><Relationship Id="rId166" Type="http://schemas.openxmlformats.org/officeDocument/2006/relationships/image" Target="media/image137.png"/><Relationship Id="rId167" Type="http://schemas.openxmlformats.org/officeDocument/2006/relationships/image" Target="media/image138.png"/><Relationship Id="rId168" Type="http://schemas.openxmlformats.org/officeDocument/2006/relationships/image" Target="media/image139.png"/><Relationship Id="rId169" Type="http://schemas.openxmlformats.org/officeDocument/2006/relationships/image" Target="media/image140.jpg"/><Relationship Id="rId170" Type="http://schemas.openxmlformats.org/officeDocument/2006/relationships/image" Target="media/image141.jpg"/><Relationship Id="rId171" Type="http://schemas.openxmlformats.org/officeDocument/2006/relationships/image" Target="media/image142.png"/><Relationship Id="rId172" Type="http://schemas.openxmlformats.org/officeDocument/2006/relationships/image" Target="media/image143.png"/><Relationship Id="rId173" Type="http://schemas.openxmlformats.org/officeDocument/2006/relationships/image" Target="media/image144.png"/><Relationship Id="rId174" Type="http://schemas.openxmlformats.org/officeDocument/2006/relationships/image" Target="media/image145.jpg"/><Relationship Id="rId175" Type="http://schemas.openxmlformats.org/officeDocument/2006/relationships/image" Target="media/image146.jpg"/><Relationship Id="rId176" Type="http://schemas.openxmlformats.org/officeDocument/2006/relationships/image" Target="media/image147.jpg"/><Relationship Id="rId177" Type="http://schemas.openxmlformats.org/officeDocument/2006/relationships/image" Target="media/image148.png"/><Relationship Id="rId178" Type="http://schemas.openxmlformats.org/officeDocument/2006/relationships/image" Target="media/image149.jpg"/><Relationship Id="rId179" Type="http://schemas.openxmlformats.org/officeDocument/2006/relationships/image" Target="media/image150.png"/><Relationship Id="rId180" Type="http://schemas.openxmlformats.org/officeDocument/2006/relationships/image" Target="media/image151.png"/><Relationship Id="rId181" Type="http://schemas.openxmlformats.org/officeDocument/2006/relationships/image" Target="media/image152.png"/><Relationship Id="rId182" Type="http://schemas.openxmlformats.org/officeDocument/2006/relationships/image" Target="media/image153.png"/><Relationship Id="rId183" Type="http://schemas.openxmlformats.org/officeDocument/2006/relationships/image" Target="media/image154.png"/><Relationship Id="rId184" Type="http://schemas.openxmlformats.org/officeDocument/2006/relationships/image" Target="media/image155.jpg"/><Relationship Id="rId185" Type="http://schemas.openxmlformats.org/officeDocument/2006/relationships/image" Target="media/image156.png"/><Relationship Id="rId186" Type="http://schemas.openxmlformats.org/officeDocument/2006/relationships/image" Target="media/image157.jpg"/><Relationship Id="rId187" Type="http://schemas.openxmlformats.org/officeDocument/2006/relationships/image" Target="media/image158.png"/><Relationship Id="rId188" Type="http://schemas.openxmlformats.org/officeDocument/2006/relationships/image" Target="media/image159.png"/><Relationship Id="rId189" Type="http://schemas.openxmlformats.org/officeDocument/2006/relationships/image" Target="media/image160.png"/><Relationship Id="rId190" Type="http://schemas.openxmlformats.org/officeDocument/2006/relationships/image" Target="media/image161.png"/><Relationship Id="rId191" Type="http://schemas.openxmlformats.org/officeDocument/2006/relationships/image" Target="media/image162.png"/><Relationship Id="rId192" Type="http://schemas.openxmlformats.org/officeDocument/2006/relationships/image" Target="media/image163.png"/><Relationship Id="rId193" Type="http://schemas.openxmlformats.org/officeDocument/2006/relationships/image" Target="media/image164.jpg"/><Relationship Id="rId194" Type="http://schemas.openxmlformats.org/officeDocument/2006/relationships/image" Target="media/image165.jpg"/><Relationship Id="rId195" Type="http://schemas.openxmlformats.org/officeDocument/2006/relationships/image" Target="media/image166.png"/><Relationship Id="rId196" Type="http://schemas.openxmlformats.org/officeDocument/2006/relationships/image" Target="media/image167.png"/><Relationship Id="rId197" Type="http://schemas.openxmlformats.org/officeDocument/2006/relationships/image" Target="media/image168.jpg"/><Relationship Id="rId198" Type="http://schemas.openxmlformats.org/officeDocument/2006/relationships/image" Target="media/image169.png"/><Relationship Id="rId199" Type="http://schemas.openxmlformats.org/officeDocument/2006/relationships/image" Target="media/image170.jpg"/><Relationship Id="rId200" Type="http://schemas.openxmlformats.org/officeDocument/2006/relationships/image" Target="media/image171.jpg"/><Relationship Id="rId201" Type="http://schemas.openxmlformats.org/officeDocument/2006/relationships/image" Target="media/image172.jpg"/><Relationship Id="rId202" Type="http://schemas.openxmlformats.org/officeDocument/2006/relationships/image" Target="media/image173.png"/><Relationship Id="rId203" Type="http://schemas.openxmlformats.org/officeDocument/2006/relationships/image" Target="media/image174.png"/><Relationship Id="rId204" Type="http://schemas.openxmlformats.org/officeDocument/2006/relationships/image" Target="media/image175.jpg"/><Relationship Id="rId205" Type="http://schemas.openxmlformats.org/officeDocument/2006/relationships/image" Target="media/image176.jpg"/><Relationship Id="rId206" Type="http://schemas.openxmlformats.org/officeDocument/2006/relationships/image" Target="media/image177.png"/><Relationship Id="rId207" Type="http://schemas.openxmlformats.org/officeDocument/2006/relationships/image" Target="media/image178.png"/><Relationship Id="rId208" Type="http://schemas.openxmlformats.org/officeDocument/2006/relationships/image" Target="media/image179.png"/><Relationship Id="rId209" Type="http://schemas.openxmlformats.org/officeDocument/2006/relationships/image" Target="media/image180.jpg"/><Relationship Id="rId210" Type="http://schemas.openxmlformats.org/officeDocument/2006/relationships/image" Target="media/image181.png"/><Relationship Id="rId211" Type="http://schemas.openxmlformats.org/officeDocument/2006/relationships/image" Target="media/image182.png"/><Relationship Id="rId212" Type="http://schemas.openxmlformats.org/officeDocument/2006/relationships/image" Target="media/image183.png"/><Relationship Id="rId213" Type="http://schemas.openxmlformats.org/officeDocument/2006/relationships/image" Target="media/image184.png"/><Relationship Id="rId214" Type="http://schemas.openxmlformats.org/officeDocument/2006/relationships/image" Target="media/image185.png"/><Relationship Id="rId215" Type="http://schemas.openxmlformats.org/officeDocument/2006/relationships/image" Target="media/image186.png"/><Relationship Id="rId216" Type="http://schemas.openxmlformats.org/officeDocument/2006/relationships/image" Target="media/image187.jpg"/><Relationship Id="rId217" Type="http://schemas.openxmlformats.org/officeDocument/2006/relationships/image" Target="media/image188.png"/><Relationship Id="rId218" Type="http://schemas.openxmlformats.org/officeDocument/2006/relationships/image" Target="media/image189.png"/><Relationship Id="rId219" Type="http://schemas.openxmlformats.org/officeDocument/2006/relationships/image" Target="media/image190.jpg"/><Relationship Id="rId220" Type="http://schemas.openxmlformats.org/officeDocument/2006/relationships/header" Target="header6.xml"/><Relationship Id="rId221" Type="http://schemas.openxmlformats.org/officeDocument/2006/relationships/footer" Target="footer8.xml"/><Relationship Id="rId222" Type="http://schemas.openxmlformats.org/officeDocument/2006/relationships/image" Target="media/image191.png"/><Relationship Id="rId223" Type="http://schemas.openxmlformats.org/officeDocument/2006/relationships/header" Target="header7.xml"/><Relationship Id="rId224" Type="http://schemas.openxmlformats.org/officeDocument/2006/relationships/footer" Target="footer9.xml"/><Relationship Id="rId225" Type="http://schemas.openxmlformats.org/officeDocument/2006/relationships/image" Target="media/image192.jpg"/><Relationship Id="rId226" Type="http://schemas.openxmlformats.org/officeDocument/2006/relationships/image" Target="media/image193.jpg"/><Relationship Id="rId227" Type="http://schemas.openxmlformats.org/officeDocument/2006/relationships/image" Target="media/image194.jpg"/><Relationship Id="rId228" Type="http://schemas.openxmlformats.org/officeDocument/2006/relationships/image" Target="media/image195.png"/><Relationship Id="rId229" Type="http://schemas.openxmlformats.org/officeDocument/2006/relationships/image" Target="media/image196.png"/><Relationship Id="rId230" Type="http://schemas.openxmlformats.org/officeDocument/2006/relationships/image" Target="media/image197.png"/><Relationship Id="rId231" Type="http://schemas.openxmlformats.org/officeDocument/2006/relationships/image" Target="media/image198.png"/><Relationship Id="rId232" Type="http://schemas.openxmlformats.org/officeDocument/2006/relationships/image" Target="media/image199.png"/><Relationship Id="rId233" Type="http://schemas.openxmlformats.org/officeDocument/2006/relationships/image" Target="media/image200.png"/><Relationship Id="rId234" Type="http://schemas.openxmlformats.org/officeDocument/2006/relationships/image" Target="media/image201.jpg"/><Relationship Id="rId235" Type="http://schemas.openxmlformats.org/officeDocument/2006/relationships/image" Target="media/image202.jpg"/><Relationship Id="rId236" Type="http://schemas.openxmlformats.org/officeDocument/2006/relationships/image" Target="media/image203.jpg"/><Relationship Id="rId237" Type="http://schemas.openxmlformats.org/officeDocument/2006/relationships/image" Target="media/image204.png"/><Relationship Id="rId238" Type="http://schemas.openxmlformats.org/officeDocument/2006/relationships/image" Target="media/image205.png"/><Relationship Id="rId239" Type="http://schemas.openxmlformats.org/officeDocument/2006/relationships/image" Target="media/image206.png"/><Relationship Id="rId240" Type="http://schemas.openxmlformats.org/officeDocument/2006/relationships/image" Target="media/image207.jpg"/><Relationship Id="rId241" Type="http://schemas.openxmlformats.org/officeDocument/2006/relationships/image" Target="media/image208.png"/><Relationship Id="rId242" Type="http://schemas.openxmlformats.org/officeDocument/2006/relationships/image" Target="media/image209.png"/><Relationship Id="rId243" Type="http://schemas.openxmlformats.org/officeDocument/2006/relationships/image" Target="media/image210.jpg"/><Relationship Id="rId244" Type="http://schemas.openxmlformats.org/officeDocument/2006/relationships/image" Target="media/image211.jpg"/><Relationship Id="rId245" Type="http://schemas.openxmlformats.org/officeDocument/2006/relationships/image" Target="media/image212.png"/><Relationship Id="rId246" Type="http://schemas.openxmlformats.org/officeDocument/2006/relationships/image" Target="media/image213.png"/><Relationship Id="rId247" Type="http://schemas.openxmlformats.org/officeDocument/2006/relationships/image" Target="media/image214.png"/><Relationship Id="rId248" Type="http://schemas.openxmlformats.org/officeDocument/2006/relationships/image" Target="media/image2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afagan</dc:creator>
  <dcterms:created xsi:type="dcterms:W3CDTF">2019-08-07T13:38:17Z</dcterms:created>
  <dcterms:modified xsi:type="dcterms:W3CDTF">2019-08-07T13:38:17Z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LastSaved">
    <vt:filetime>2019-08-07T00:00:00Z</vt:filetime>
  </property>
</Properties>
</file>